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Default="00D17D35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472F1E" w:rsidRPr="00880216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:rsidR="00A15157" w:rsidRPr="00472F1E" w:rsidRDefault="00A15157" w:rsidP="00A15157"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HUG </w:t>
      </w:r>
      <w:r w:rsidRPr="00452BFF">
        <w:rPr>
          <w:rFonts w:ascii="Arial" w:eastAsia="맑은 고딕" w:hAnsi="Arial" w:cs="Arial" w:hint="eastAsia"/>
          <w:b/>
          <w:bCs/>
          <w:sz w:val="24"/>
        </w:rPr>
        <w:t>빅데이터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분석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플랫폼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구축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및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모델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개발</w:t>
      </w:r>
    </w:p>
    <w:p w:rsidR="00472F1E" w:rsidRPr="00472F1E" w:rsidRDefault="001B6B6F" w:rsidP="00472F1E"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r w:rsidR="00A63E3F"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:rsidR="00D17D35" w:rsidRPr="00880216" w:rsidRDefault="00472F1E" w:rsidP="00B25B18">
      <w:pPr>
        <w:ind w:left="400"/>
        <w:jc w:val="right"/>
        <w:rPr>
          <w:rFonts w:ascii="Arial" w:eastAsia="맑은 고딕" w:hAnsi="Arial" w:cs="Arial"/>
        </w:rPr>
      </w:pPr>
      <w:r w:rsidRPr="00472F1E">
        <w:rPr>
          <w:rFonts w:ascii="Arial" w:eastAsia="맑은 고딕" w:hAnsi="Arial" w:cs="Arial"/>
          <w:b/>
          <w:sz w:val="44"/>
          <w:szCs w:val="44"/>
        </w:rPr>
        <w:t xml:space="preserve">version </w:t>
      </w:r>
      <w:r w:rsidR="00F9550C">
        <w:rPr>
          <w:rFonts w:ascii="Arial" w:eastAsia="맑은 고딕" w:hAnsi="Arial" w:cs="Arial"/>
          <w:b/>
          <w:sz w:val="44"/>
          <w:szCs w:val="44"/>
        </w:rPr>
        <w:t>0.7</w:t>
      </w:r>
    </w:p>
    <w:p w:rsidR="00472F1E" w:rsidRDefault="00472F1E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A15157" w:rsidRPr="00472F1E" w:rsidRDefault="00A15157" w:rsidP="00A15157"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rFonts w:asciiTheme="minorEastAsia" w:eastAsiaTheme="minorEastAsia" w:hAnsiTheme="minorEastAsia" w:cs="Arial"/>
          <w:b/>
          <w:sz w:val="22"/>
        </w:rPr>
        <w:t>201</w:t>
      </w:r>
      <w:r>
        <w:rPr>
          <w:rFonts w:asciiTheme="minorEastAsia" w:eastAsiaTheme="minorEastAsia" w:hAnsiTheme="minorEastAsia" w:cs="Arial" w:hint="eastAsia"/>
          <w:b/>
          <w:sz w:val="22"/>
        </w:rPr>
        <w:t>9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03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11</w:t>
      </w: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2A6DB9" w:rsidRPr="00880216" w:rsidRDefault="002A6DB9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472F1E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 w:rsidRPr="00110BA0"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액티비티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태 스 크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A63E3F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 w:rsidR="00472F1E" w:rsidRPr="00110BA0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:rsidR="00472F1E" w:rsidRPr="00110BA0" w:rsidRDefault="001B6B6F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  <w:r w:rsidRPr="00110BA0">
        <w:rPr>
          <w:rFonts w:ascii="맑은 고딕" w:eastAsia="맑은 고딕" w:hAnsi="맑은 고딕"/>
        </w:rPr>
        <w:br w:type="textWrapping" w:clear="all"/>
      </w: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96280A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E72CBB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E72CBB" w:rsidRPr="00110BA0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 w:rsidR="00E72CBB" w:rsidRPr="00110BA0" w:rsidTr="00E72CBB"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네티브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:rsidTr="00E72CBB">
        <w:trPr>
          <w:jc w:val="right"/>
        </w:trPr>
        <w:tc>
          <w:tcPr>
            <w:tcW w:w="1274" w:type="dxa"/>
            <w:vMerge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:rsidR="00146CA1" w:rsidRPr="00880216" w:rsidRDefault="00146CA1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BD2A99" w:rsidRPr="00880216" w:rsidRDefault="00BD2A99" w:rsidP="00B25B18">
      <w:pPr>
        <w:ind w:left="400"/>
        <w:jc w:val="right"/>
        <w:rPr>
          <w:rFonts w:ascii="Arial" w:eastAsia="맑은 고딕" w:hAnsi="Arial" w:cs="Arial"/>
          <w:b/>
        </w:rPr>
      </w:pPr>
    </w:p>
    <w:p w:rsidR="00472F1E" w:rsidRPr="00110BA0" w:rsidRDefault="00472F1E" w:rsidP="00512220">
      <w:pPr>
        <w:tabs>
          <w:tab w:val="left" w:pos="80"/>
        </w:tabs>
        <w:snapToGrid w:val="0"/>
        <w:spacing w:line="360" w:lineRule="auto"/>
        <w:ind w:left="0" w:firstLine="0"/>
        <w:jc w:val="center"/>
        <w:rPr>
          <w:rFonts w:ascii="맑은 고딕" w:eastAsia="맑은 고딕" w:hAnsi="맑은 고딕"/>
          <w:b/>
          <w:bCs/>
          <w:sz w:val="28"/>
          <w:szCs w:val="28"/>
          <w:u w:val="single"/>
        </w:rPr>
      </w:pPr>
      <w:r w:rsidRPr="00360E96">
        <w:rPr>
          <w:rFonts w:ascii="맑은 고딕" w:eastAsia="맑은 고딕" w:hAnsi="맑은 고딕" w:hint="eastAsia"/>
          <w:b/>
          <w:bCs/>
          <w:sz w:val="28"/>
          <w:szCs w:val="28"/>
          <w:u w:val="single"/>
        </w:rPr>
        <w:lastRenderedPageBreak/>
        <w:t>제.개정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49"/>
        <w:gridCol w:w="1261"/>
        <w:gridCol w:w="4961"/>
        <w:gridCol w:w="921"/>
        <w:gridCol w:w="922"/>
      </w:tblGrid>
      <w:tr w:rsidR="00F34757" w:rsidRPr="00472F1E" w:rsidTr="00A15157">
        <w:tc>
          <w:tcPr>
            <w:tcW w:w="950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제.개정일자</w:t>
            </w:r>
          </w:p>
        </w:tc>
        <w:tc>
          <w:tcPr>
            <w:tcW w:w="126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승인자</w:t>
            </w:r>
          </w:p>
        </w:tc>
      </w:tr>
      <w:tr w:rsidR="00F34757" w:rsidRPr="00472F1E" w:rsidTr="00A15157">
        <w:tc>
          <w:tcPr>
            <w:tcW w:w="950" w:type="dxa"/>
            <w:vAlign w:val="center"/>
          </w:tcPr>
          <w:p w:rsidR="00472F1E" w:rsidRPr="00472F1E" w:rsidRDefault="00273288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0.7</w:t>
            </w:r>
          </w:p>
        </w:tc>
        <w:tc>
          <w:tcPr>
            <w:tcW w:w="1149" w:type="dxa"/>
            <w:vAlign w:val="center"/>
          </w:tcPr>
          <w:p w:rsidR="00472F1E" w:rsidRPr="00472F1E" w:rsidRDefault="00A15157" w:rsidP="008675E9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201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9</w:t>
            </w:r>
            <w:r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03</w:t>
            </w: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11</w:t>
            </w:r>
          </w:p>
        </w:tc>
        <w:tc>
          <w:tcPr>
            <w:tcW w:w="1261" w:type="dxa"/>
            <w:vAlign w:val="center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최초 작성</w:t>
            </w:r>
          </w:p>
        </w:tc>
        <w:tc>
          <w:tcPr>
            <w:tcW w:w="4961" w:type="dxa"/>
            <w:vAlign w:val="center"/>
          </w:tcPr>
          <w:p w:rsidR="00472F1E" w:rsidRPr="00472F1E" w:rsidRDefault="007523BB" w:rsidP="00472F1E">
            <w:pPr>
              <w:widowControl w:val="0"/>
              <w:wordWrap w:val="0"/>
              <w:overflowPunct/>
              <w:ind w:left="0" w:firstLine="0"/>
              <w:jc w:val="both"/>
              <w:rPr>
                <w:rFonts w:ascii="맑은 고딕" w:eastAsia="맑은 고딕" w:hAnsi="맑은 고딕"/>
                <w:kern w:val="2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 xml:space="preserve">최초 </w:t>
            </w:r>
            <w:r w:rsidR="00472F1E" w:rsidRPr="00472F1E"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>작성</w:t>
            </w:r>
          </w:p>
        </w:tc>
        <w:tc>
          <w:tcPr>
            <w:tcW w:w="921" w:type="dxa"/>
            <w:vAlign w:val="center"/>
          </w:tcPr>
          <w:p w:rsidR="00472F1E" w:rsidRPr="00472F1E" w:rsidRDefault="0041454F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최민호</w:t>
            </w:r>
          </w:p>
        </w:tc>
        <w:tc>
          <w:tcPr>
            <w:tcW w:w="922" w:type="dxa"/>
            <w:vAlign w:val="center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D57113" w:rsidRPr="00472F1E" w:rsidTr="00A15157">
        <w:tc>
          <w:tcPr>
            <w:tcW w:w="950" w:type="dxa"/>
            <w:vAlign w:val="center"/>
          </w:tcPr>
          <w:p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D57113" w:rsidRPr="00472F1E" w:rsidRDefault="00D57113" w:rsidP="00453BDA">
            <w:pPr>
              <w:widowControl w:val="0"/>
              <w:wordWrap w:val="0"/>
              <w:overflowPunct/>
              <w:adjustRightInd/>
              <w:ind w:leftChars="-11" w:left="-6" w:hangingChars="9" w:hanging="16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  <w:vAlign w:val="center"/>
          </w:tcPr>
          <w:p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  <w:vAlign w:val="center"/>
          </w:tcPr>
          <w:p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:rsidTr="00A15157">
        <w:tc>
          <w:tcPr>
            <w:tcW w:w="950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:rsidTr="00A15157">
        <w:tc>
          <w:tcPr>
            <w:tcW w:w="950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</w:tbl>
    <w:p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:rsidR="00B92D99" w:rsidRPr="00880216" w:rsidRDefault="00472F1E" w:rsidP="00472F1E">
      <w:pPr>
        <w:ind w:left="0" w:firstLine="0"/>
        <w:rPr>
          <w:rFonts w:ascii="Arial" w:eastAsia="맑은 고딕" w:hAnsi="Arial" w:cs="Arial"/>
        </w:rPr>
      </w:pPr>
      <w:r w:rsidRPr="00880216">
        <w:rPr>
          <w:rFonts w:ascii="Arial" w:eastAsia="맑은 고딕" w:hAnsi="Arial" w:cs="Arial"/>
        </w:rPr>
        <w:t xml:space="preserve"> </w:t>
      </w:r>
    </w:p>
    <w:p w:rsidR="00B92D99" w:rsidRPr="00472F1E" w:rsidRDefault="00B92D99" w:rsidP="00512220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  <w:u w:val="single"/>
        </w:rPr>
      </w:pPr>
      <w:r w:rsidRPr="00880216">
        <w:rPr>
          <w:rFonts w:ascii="Arial" w:eastAsia="맑은 고딕" w:hAnsi="Arial" w:cs="Arial"/>
        </w:rPr>
        <w:br w:type="page"/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lastRenderedPageBreak/>
        <w:t>목</w:t>
      </w:r>
      <w:r w:rsidRPr="00472F1E">
        <w:rPr>
          <w:rFonts w:ascii="Arial" w:eastAsia="맑은 고딕" w:hAnsi="Arial" w:cs="Arial"/>
          <w:b/>
          <w:sz w:val="28"/>
          <w:szCs w:val="28"/>
          <w:u w:val="single"/>
        </w:rPr>
        <w:t xml:space="preserve">     </w:t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t>차</w:t>
      </w:r>
    </w:p>
    <w:p w:rsidR="00B92D99" w:rsidRPr="00880216" w:rsidRDefault="00B92D99" w:rsidP="00B25B18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 w:rsidR="00DF07FF" w:rsidRDefault="00850AB0">
      <w:pPr>
        <w:pStyle w:val="14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2"/>
        </w:rPr>
      </w:pPr>
      <w:r w:rsidRPr="00880216">
        <w:rPr>
          <w:rFonts w:cs="Arial"/>
          <w:sz w:val="28"/>
          <w:szCs w:val="28"/>
        </w:rPr>
        <w:fldChar w:fldCharType="begin"/>
      </w:r>
      <w:r w:rsidR="000C67E8" w:rsidRPr="00880216">
        <w:rPr>
          <w:rFonts w:cs="Arial"/>
          <w:sz w:val="28"/>
          <w:szCs w:val="28"/>
        </w:rPr>
        <w:instrText xml:space="preserve"> TOC \o "1-3" \f \h \z \u </w:instrText>
      </w:r>
      <w:r w:rsidRPr="00880216">
        <w:rPr>
          <w:rFonts w:cs="Arial"/>
          <w:sz w:val="28"/>
          <w:szCs w:val="28"/>
        </w:rPr>
        <w:fldChar w:fldCharType="separate"/>
      </w:r>
      <w:hyperlink w:anchor="_Toc397626050" w:history="1">
        <w:r w:rsidR="00DF07FF" w:rsidRPr="00F136B0">
          <w:rPr>
            <w:rStyle w:val="af3"/>
            <w:noProof/>
          </w:rPr>
          <w:t>1.</w:t>
        </w:r>
        <w:r w:rsidR="00DF07FF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2"/>
          </w:rPr>
          <w:tab/>
        </w:r>
        <w:r w:rsidR="00DF07FF" w:rsidRPr="00F136B0">
          <w:rPr>
            <w:rStyle w:val="af3"/>
            <w:rFonts w:cs="Arial"/>
            <w:noProof/>
          </w:rPr>
          <w:t>프로그램사양서</w:t>
        </w:r>
        <w:r w:rsidR="00DF07FF">
          <w:rPr>
            <w:noProof/>
            <w:webHidden/>
          </w:rPr>
          <w:tab/>
        </w:r>
        <w:r w:rsidR="00DF07FF">
          <w:rPr>
            <w:noProof/>
            <w:webHidden/>
          </w:rPr>
          <w:fldChar w:fldCharType="begin"/>
        </w:r>
        <w:r w:rsidR="00DF07FF">
          <w:rPr>
            <w:noProof/>
            <w:webHidden/>
          </w:rPr>
          <w:instrText xml:space="preserve"> PAGEREF _Toc397626050 \h </w:instrText>
        </w:r>
        <w:r w:rsidR="00DF07FF">
          <w:rPr>
            <w:noProof/>
            <w:webHidden/>
          </w:rPr>
        </w:r>
        <w:r w:rsidR="00DF07FF">
          <w:rPr>
            <w:noProof/>
            <w:webHidden/>
          </w:rPr>
          <w:fldChar w:fldCharType="separate"/>
        </w:r>
        <w:r w:rsidR="00DF07FF">
          <w:rPr>
            <w:noProof/>
            <w:webHidden/>
          </w:rPr>
          <w:t>4</w:t>
        </w:r>
        <w:r w:rsidR="00DF07FF">
          <w:rPr>
            <w:noProof/>
            <w:webHidden/>
          </w:rPr>
          <w:fldChar w:fldCharType="end"/>
        </w:r>
      </w:hyperlink>
    </w:p>
    <w:p w:rsidR="00773975" w:rsidRPr="00880216" w:rsidRDefault="00850AB0" w:rsidP="00B25B18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fldChar w:fldCharType="end"/>
      </w:r>
    </w:p>
    <w:p w:rsidR="00773975" w:rsidRPr="00880216" w:rsidRDefault="00773975">
      <w:pPr>
        <w:overflowPunct/>
        <w:autoSpaceDE/>
        <w:autoSpaceDN/>
        <w:adjustRightInd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br w:type="page"/>
      </w:r>
    </w:p>
    <w:p w:rsidR="00082030" w:rsidRPr="00082030" w:rsidRDefault="00A63E3F" w:rsidP="00A153A4">
      <w:pPr>
        <w:pStyle w:val="1"/>
        <w:keepNext w:val="0"/>
        <w:keepLines w:val="0"/>
        <w:numPr>
          <w:ilvl w:val="0"/>
          <w:numId w:val="14"/>
        </w:numPr>
        <w:pBdr>
          <w:top w:val="single" w:sz="12" w:space="4" w:color="auto"/>
          <w:bottom w:val="single" w:sz="12" w:space="4" w:color="auto"/>
        </w:pBdr>
        <w:overflowPunct/>
        <w:autoSpaceDE/>
        <w:autoSpaceDN/>
        <w:adjustRightInd/>
        <w:spacing w:after="240" w:line="240" w:lineRule="auto"/>
        <w:textAlignment w:val="auto"/>
      </w:pPr>
      <w:bookmarkStart w:id="0" w:name="_Toc397626050"/>
      <w:r w:rsidRPr="00082030">
        <w:rPr>
          <w:rFonts w:eastAsia="맑은 고딕" w:cs="Arial" w:hint="eastAsia"/>
        </w:rPr>
        <w:lastRenderedPageBreak/>
        <w:t>프로그램사양서</w:t>
      </w:r>
      <w:bookmarkEnd w:id="0"/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105"/>
        <w:gridCol w:w="1418"/>
        <w:gridCol w:w="714"/>
        <w:gridCol w:w="2016"/>
      </w:tblGrid>
      <w:tr w:rsidR="00082030" w:rsidRPr="000E650D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82030" w:rsidRPr="009D2759" w:rsidRDefault="003C5347" w:rsidP="00346DD3">
            <w:pPr>
              <w:pStyle w:val="-"/>
              <w:ind w:leftChars="0" w:left="0"/>
              <w:rPr>
                <w:sz w:val="20"/>
              </w:rPr>
            </w:pPr>
            <w:r>
              <w:rPr>
                <w:rFonts w:hint="eastAsia"/>
                <w:sz w:val="20"/>
              </w:rPr>
              <w:t>N</w:t>
            </w:r>
            <w:r w:rsidRPr="003C5347">
              <w:rPr>
                <w:sz w:val="20"/>
              </w:rPr>
              <w:t>umberDistributionGuaranteeStatus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82030" w:rsidRPr="000E650D" w:rsidRDefault="00651D0B" w:rsidP="002531B7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 w:rsidR="00A63E3F" w:rsidRPr="000E650D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3E3F" w:rsidRPr="009D2759" w:rsidRDefault="003C5347" w:rsidP="002531B7">
            <w:pPr>
              <w:pStyle w:val="-"/>
              <w:ind w:leftChars="0" w:left="0"/>
              <w:rPr>
                <w:sz w:val="20"/>
              </w:rPr>
            </w:pPr>
            <w:r w:rsidRPr="003C5347">
              <w:rPr>
                <w:rFonts w:hint="eastAsia"/>
                <w:sz w:val="20"/>
              </w:rPr>
              <w:t>분양보증세대수 현황(연도별,지역별)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63E3F" w:rsidRPr="000E650D" w:rsidRDefault="00651D0B" w:rsidP="007523BB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 w:rsidR="008675E9" w:rsidRPr="000E650D" w:rsidTr="00E578F2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8675E9" w:rsidRPr="00E41AA4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75E9" w:rsidRPr="008675E9" w:rsidRDefault="008675E9" w:rsidP="006C43E1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입력   </w:t>
            </w:r>
            <w:r w:rsidR="006C43E1">
              <w:rPr>
                <w:rFonts w:hint="eastAsia"/>
                <w:sz w:val="20"/>
              </w:rPr>
              <w:t>▣</w:t>
            </w:r>
            <w:r w:rsidRPr="008675E9">
              <w:rPr>
                <w:sz w:val="20"/>
              </w:rPr>
              <w:t xml:space="preserve"> 출력   </w:t>
            </w:r>
            <w:r w:rsidR="00651D0B">
              <w:rPr>
                <w:rFonts w:hint="eastAsia"/>
                <w:sz w:val="20"/>
              </w:rPr>
              <w:t xml:space="preserve">□ </w:t>
            </w:r>
            <w:r w:rsidRPr="008675E9">
              <w:rPr>
                <w:sz w:val="20"/>
              </w:rPr>
              <w:t xml:space="preserve">조회 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삭제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수정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675E9" w:rsidRPr="008675E9" w:rsidRDefault="006C43E1" w:rsidP="008675E9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="008675E9" w:rsidRPr="008675E9">
              <w:rPr>
                <w:sz w:val="20"/>
              </w:rPr>
              <w:t xml:space="preserve"> 공통모듈</w:t>
            </w:r>
          </w:p>
        </w:tc>
      </w:tr>
      <w:tr w:rsidR="008675E9" w:rsidRPr="000E650D" w:rsidTr="00B57144">
        <w:trPr>
          <w:trHeight w:val="421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 w:rsidR="008675E9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675E9" w:rsidRPr="00651D0B" w:rsidRDefault="003C5347" w:rsidP="008675E9"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 w:rsidRPr="003C5347">
              <w:rPr>
                <w:rFonts w:hint="eastAsia"/>
                <w:sz w:val="20"/>
              </w:rPr>
              <w:t>분양보증세대수 현황(연도별,지역별)</w:t>
            </w:r>
            <w:r w:rsidR="005D3704">
              <w:rPr>
                <w:rFonts w:hint="eastAsia"/>
                <w:sz w:val="20"/>
              </w:rPr>
              <w:t xml:space="preserve">데이터를 </w:t>
            </w:r>
            <w:r w:rsidR="00651D0B"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 w:rsidR="00C05E15" w:rsidRPr="00466A1B" w:rsidRDefault="00C05E15" w:rsidP="00C05E15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</w:p>
    <w:p w:rsidR="00C05E15" w:rsidRDefault="00C05E15" w:rsidP="00C05E15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ind w:left="1040" w:hanging="4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1360"/>
        <w:gridCol w:w="1160"/>
        <w:gridCol w:w="1048"/>
        <w:gridCol w:w="1701"/>
        <w:gridCol w:w="2428"/>
      </w:tblGrid>
      <w:tr w:rsidR="00C05E15" w:rsidRPr="00C05E15" w:rsidTr="00C05E15">
        <w:trPr>
          <w:trHeight w:val="56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77565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맑은 고딕" w:eastAsia="맑은 고딕" w:hAnsi="맑은 고딕" w:cs="굴림"/>
                <w:color w:val="000000"/>
              </w:rPr>
              <w:t>http</w:t>
            </w:r>
            <w:r w:rsidR="00C26867">
              <w:rPr>
                <w:rFonts w:ascii="맑은 고딕" w:eastAsia="맑은 고딕" w:hAnsi="맑은 고딕" w:cs="굴림" w:hint="eastAsia"/>
                <w:color w:val="000000"/>
              </w:rPr>
              <w:t>s</w:t>
            </w:r>
            <w:r w:rsidRPr="00C05E15">
              <w:rPr>
                <w:rFonts w:ascii="맑은 고딕" w:eastAsia="맑은 고딕" w:hAnsi="맑은 고딕" w:cs="굴림"/>
                <w:color w:val="000000"/>
              </w:rPr>
              <w:t>://</w:t>
            </w:r>
            <w:r w:rsidR="0077565A">
              <w:rPr>
                <w:rFonts w:ascii="맑은 고딕" w:eastAsia="맑은 고딕" w:hAnsi="맑은 고딕" w:cs="굴림" w:hint="eastAsia"/>
                <w:color w:val="000000"/>
              </w:rPr>
              <w:t>www</w:t>
            </w:r>
            <w:r w:rsidRPr="00C05E15">
              <w:rPr>
                <w:rFonts w:ascii="맑은 고딕" w:eastAsia="맑은 고딕" w:hAnsi="맑은 고딕" w:cs="굴림"/>
                <w:color w:val="000000"/>
              </w:rPr>
              <w:t>.khug.or.kr</w:t>
            </w:r>
            <w:r w:rsidR="0028147C">
              <w:rPr>
                <w:rFonts w:hint="eastAsia"/>
              </w:rPr>
              <w:t>/</w:t>
            </w:r>
            <w:r w:rsidR="0028147C" w:rsidRPr="0028147C">
              <w:rPr>
                <w:rFonts w:ascii="맑은 고딕" w:eastAsia="맑은 고딕" w:hAnsi="맑은 고딕" w:cs="굴림"/>
                <w:color w:val="000000"/>
              </w:rPr>
              <w:t>numberDistributionGuaranteeStatus.do</w:t>
            </w:r>
          </w:p>
        </w:tc>
      </w:tr>
      <w:tr w:rsidR="00C05E15" w:rsidRPr="00C05E15" w:rsidTr="00C05E15">
        <w:trPr>
          <w:trHeight w:val="28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C05E15" w:rsidRPr="00C05E15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맑은 고딕" w:eastAsia="맑은 고딕" w:hAnsi="맑은 고딕" w:cs="굴림"/>
                <w:color w:val="000000"/>
              </w:rPr>
              <w:t>STDD_YYM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연도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2015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연도</w:t>
            </w:r>
          </w:p>
        </w:tc>
      </w:tr>
      <w:tr w:rsidR="00227F32" w:rsidRPr="00C05E15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227F32">
              <w:rPr>
                <w:rFonts w:ascii="맑은 고딕" w:eastAsia="맑은 고딕" w:hAnsi="맑은 고딕" w:cs="굴림"/>
                <w:color w:val="000000"/>
              </w:rPr>
              <w:t>AREA_DCD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Pr="00C05E15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01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F32" w:rsidRDefault="00227F32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</w:tr>
    </w:tbl>
    <w:p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2317"/>
        <w:gridCol w:w="1134"/>
        <w:gridCol w:w="1418"/>
        <w:gridCol w:w="3402"/>
      </w:tblGrid>
      <w:tr w:rsidR="00A7046F" w:rsidRPr="00C05E15" w:rsidTr="00DE6C6F">
        <w:trPr>
          <w:trHeight w:val="31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06EAB" w:rsidRPr="00C05E15" w:rsidTr="00206EAB">
        <w:trPr>
          <w:trHeight w:val="350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Style w:val="t1"/>
                <w:rFonts w:ascii="맑은 고딕" w:eastAsia="맑은 고딕" w:hAnsi="맑은 고딕"/>
                <w:color w:val="auto"/>
              </w:rPr>
              <w:t>AREA_DCD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cs="굴림" w:hint="eastAsia"/>
              </w:rPr>
              <w:t>지역코드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CHARACTER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cs="굴림" w:hint="eastAsia"/>
              </w:rPr>
              <w:t>지역코드</w:t>
            </w:r>
          </w:p>
        </w:tc>
      </w:tr>
      <w:tr w:rsidR="00206EAB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Style w:val="t1"/>
                <w:rFonts w:ascii="맑은 고딕" w:eastAsia="맑은 고딕" w:hAnsi="맑은 고딕"/>
                <w:color w:val="auto"/>
              </w:rPr>
              <w:t>AREA_DCD_NM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지역명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CHARACTER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지역명</w:t>
            </w:r>
          </w:p>
        </w:tc>
      </w:tr>
      <w:tr w:rsidR="00206EAB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Style w:val="t1"/>
                <w:rFonts w:ascii="맑은 고딕" w:eastAsia="맑은 고딕" w:hAnsi="맑은 고딕"/>
                <w:color w:val="auto"/>
              </w:rPr>
              <w:t>STDD_YYM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연도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CHARACTER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연도</w:t>
            </w:r>
          </w:p>
        </w:tc>
      </w:tr>
      <w:tr w:rsidR="00206EAB" w:rsidRPr="00C05E15" w:rsidTr="00206EAB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Style w:val="t1"/>
                <w:rFonts w:ascii="맑은 고딕" w:eastAsia="맑은 고딕" w:hAnsi="맑은 고딕"/>
                <w:color w:val="auto"/>
              </w:rPr>
              <w:t>GUAR_</w:t>
            </w:r>
            <w:r w:rsidR="00F35D41">
              <w:rPr>
                <w:rStyle w:val="t1"/>
                <w:rFonts w:ascii="맑은 고딕" w:eastAsia="맑은 고딕" w:hAnsi="맑은 고딕" w:hint="eastAsia"/>
                <w:color w:val="auto"/>
              </w:rPr>
              <w:t>HOCO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6B333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분양세대수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EAB" w:rsidRPr="006B3337" w:rsidRDefault="006B3337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</w:rPr>
            </w:pPr>
            <w:r w:rsidRPr="006B3337">
              <w:rPr>
                <w:rFonts w:ascii="맑은 고딕" w:eastAsia="맑은 고딕" w:hAnsi="맑은 고딕" w:hint="eastAsia"/>
              </w:rPr>
              <w:t>분양세대수</w:t>
            </w:r>
          </w:p>
        </w:tc>
      </w:tr>
    </w:tbl>
    <w:p w:rsidR="00A63E3F" w:rsidRDefault="00A63E3F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p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8"/>
      </w:tblGrid>
      <w:tr w:rsidR="00C05E15" w:rsidRPr="00C05E15" w:rsidTr="00194A80">
        <w:trPr>
          <w:trHeight w:val="38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 w:rsidR="00C05E15" w:rsidRPr="00C05E15" w:rsidTr="00194A80">
        <w:trPr>
          <w:trHeight w:val="116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4A80" w:rsidRPr="006B3337" w:rsidRDefault="00C05E15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lastRenderedPageBreak/>
              <w:t xml:space="preserve">- </w:t>
            </w:r>
            <w:r w:rsidR="006B3337" w:rsidRPr="006B3337">
              <w:rPr>
                <w:rFonts w:ascii="맑은 고딕" w:eastAsia="맑은 고딕" w:hAnsi="맑은 고딕" w:hint="eastAsia"/>
              </w:rPr>
              <w:t xml:space="preserve">분양보증세대수 현황 </w:t>
            </w:r>
            <w:r w:rsidR="00194A80" w:rsidRPr="006B3337">
              <w:rPr>
                <w:rFonts w:ascii="맑은 고딕" w:eastAsia="맑은 고딕" w:hAnsi="맑은 고딕" w:hint="eastAsia"/>
              </w:rPr>
              <w:t>(연도)</w:t>
            </w:r>
          </w:p>
          <w:p w:rsidR="00C05E15" w:rsidRPr="006B3337" w:rsidRDefault="007362AA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http</w:t>
            </w:r>
            <w:r w:rsidR="00C26867">
              <w:rPr>
                <w:rFonts w:ascii="맑은 고딕" w:eastAsia="맑은 고딕" w:hAnsi="맑은 고딕" w:cs="굴림" w:hint="eastAsia"/>
                <w:color w:val="000000"/>
              </w:rPr>
              <w:t>s</w:t>
            </w:r>
            <w:r w:rsidRPr="006B3337">
              <w:rPr>
                <w:rFonts w:ascii="맑은 고딕" w:eastAsia="맑은 고딕" w:hAnsi="맑은 고딕" w:cs="굴림"/>
                <w:color w:val="000000"/>
              </w:rPr>
              <w:t>://</w:t>
            </w:r>
            <w:r w:rsidR="0077565A">
              <w:rPr>
                <w:rFonts w:ascii="맑은 고딕" w:eastAsia="맑은 고딕" w:hAnsi="맑은 고딕" w:cs="굴림" w:hint="eastAsia"/>
                <w:color w:val="000000"/>
              </w:rPr>
              <w:t>www</w:t>
            </w:r>
            <w:r w:rsidRPr="006B3337">
              <w:rPr>
                <w:rFonts w:ascii="맑은 고딕" w:eastAsia="맑은 고딕" w:hAnsi="맑은 고딕" w:cs="굴림"/>
                <w:color w:val="000000"/>
              </w:rPr>
              <w:t>.khug.or.kr/</w:t>
            </w:r>
            <w:r w:rsidR="00194A80" w:rsidRPr="006B3337">
              <w:rPr>
                <w:rFonts w:ascii="맑은 고딕" w:eastAsia="맑은 고딕" w:hAnsi="맑은 고딕"/>
              </w:rPr>
              <w:t xml:space="preserve"> </w:t>
            </w:r>
            <w:r w:rsidR="0028147C" w:rsidRPr="006B3337">
              <w:rPr>
                <w:rFonts w:ascii="맑은 고딕" w:eastAsia="맑은 고딕" w:hAnsi="맑은 고딕" w:cs="굴림"/>
                <w:color w:val="000000"/>
              </w:rPr>
              <w:t>numberDistributionGuaranteeStatus.do</w:t>
            </w:r>
            <w:r w:rsidR="00C05E15" w:rsidRPr="006B3337">
              <w:rPr>
                <w:rFonts w:ascii="맑은 고딕" w:eastAsia="맑은 고딕" w:hAnsi="맑은 고딕" w:cs="굴림" w:hint="eastAsia"/>
                <w:color w:val="000000"/>
              </w:rPr>
              <w:t>?</w:t>
            </w:r>
            <w:r w:rsidR="00810C67">
              <w:rPr>
                <w:rFonts w:ascii="맑은 고딕" w:eastAsia="맑은 고딕" w:hAnsi="맑은 고딕" w:cs="굴림" w:hint="eastAsia"/>
                <w:color w:val="000000"/>
              </w:rPr>
              <w:t xml:space="preserve"> API_KEY</w:t>
            </w:r>
            <w:r w:rsidR="00C05E15" w:rsidRPr="006B3337">
              <w:rPr>
                <w:rFonts w:ascii="맑은 고딕" w:eastAsia="맑은 고딕" w:hAnsi="맑은 고딕" w:cs="굴림" w:hint="eastAsia"/>
                <w:color w:val="000000"/>
              </w:rPr>
              <w:t>=</w:t>
            </w:r>
            <w:r w:rsidR="00C05E15" w:rsidRPr="006B3337">
              <w:rPr>
                <w:rFonts w:ascii="맑은 고딕" w:eastAsia="맑은 고딕" w:hAnsi="맑은 고딕" w:cs="굴림"/>
                <w:color w:val="000000"/>
              </w:rPr>
              <w:t>인증키</w:t>
            </w: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&amp;</w:t>
            </w:r>
            <w:r w:rsidRPr="006B3337">
              <w:rPr>
                <w:rFonts w:ascii="맑은 고딕" w:eastAsia="맑은 고딕" w:hAnsi="맑은 고딕" w:cs="굴림"/>
                <w:color w:val="000000"/>
              </w:rPr>
              <w:t>STDD_YYM=</w:t>
            </w:r>
            <w:r w:rsidR="00892C92" w:rsidRPr="006B3337">
              <w:rPr>
                <w:rFonts w:ascii="맑은 고딕" w:eastAsia="맑은 고딕" w:hAnsi="맑은 고딕" w:cs="굴림" w:hint="eastAsia"/>
                <w:color w:val="000000"/>
              </w:rPr>
              <w:t>연</w:t>
            </w: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도</w:t>
            </w:r>
          </w:p>
          <w:p w:rsidR="005D0510" w:rsidRPr="006B3337" w:rsidRDefault="005D051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 w:rsidRPr="006B3337">
              <w:rPr>
                <w:rFonts w:ascii="맑은 고딕" w:eastAsia="맑은 고딕" w:hAnsi="맑은 고딕" w:hint="eastAsia"/>
              </w:rPr>
              <w:t>-</w:t>
            </w:r>
            <w:r w:rsidR="006B3337" w:rsidRPr="006B3337">
              <w:rPr>
                <w:rFonts w:ascii="맑은 고딕" w:eastAsia="맑은 고딕" w:hAnsi="맑은 고딕" w:hint="eastAsia"/>
              </w:rPr>
              <w:t xml:space="preserve"> 분양보증세대수 현황 </w:t>
            </w:r>
            <w:r w:rsidR="00194A80" w:rsidRPr="006B3337">
              <w:rPr>
                <w:rFonts w:ascii="맑은 고딕" w:eastAsia="맑은 고딕" w:hAnsi="맑은 고딕" w:hint="eastAsia"/>
              </w:rPr>
              <w:t xml:space="preserve">(지역별) </w:t>
            </w:r>
          </w:p>
          <w:p w:rsidR="00194A80" w:rsidRPr="006B3337" w:rsidRDefault="00194A8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 w:cs="굴림"/>
                <w:color w:val="000000"/>
              </w:rPr>
            </w:pPr>
            <w:r w:rsidRPr="006B3337">
              <w:rPr>
                <w:rFonts w:ascii="맑은 고딕" w:eastAsia="맑은 고딕" w:hAnsi="맑은 고딕" w:cs="굴림"/>
                <w:color w:val="000000"/>
              </w:rPr>
              <w:t>http</w:t>
            </w:r>
            <w:r w:rsidR="00C26867">
              <w:rPr>
                <w:rFonts w:ascii="맑은 고딕" w:eastAsia="맑은 고딕" w:hAnsi="맑은 고딕" w:cs="굴림" w:hint="eastAsia"/>
                <w:color w:val="000000"/>
              </w:rPr>
              <w:t>s</w:t>
            </w:r>
            <w:r w:rsidRPr="006B3337">
              <w:rPr>
                <w:rFonts w:ascii="맑은 고딕" w:eastAsia="맑은 고딕" w:hAnsi="맑은 고딕" w:cs="굴림"/>
                <w:color w:val="000000"/>
              </w:rPr>
              <w:t>://</w:t>
            </w:r>
            <w:r w:rsidR="0077565A">
              <w:rPr>
                <w:rFonts w:ascii="맑은 고딕" w:eastAsia="맑은 고딕" w:hAnsi="맑은 고딕" w:cs="굴림" w:hint="eastAsia"/>
                <w:color w:val="000000"/>
              </w:rPr>
              <w:t>www</w:t>
            </w:r>
            <w:r w:rsidRPr="006B3337">
              <w:rPr>
                <w:rFonts w:ascii="맑은 고딕" w:eastAsia="맑은 고딕" w:hAnsi="맑은 고딕" w:cs="굴림"/>
                <w:color w:val="000000"/>
              </w:rPr>
              <w:t>.khug.or.kr/</w:t>
            </w:r>
            <w:r w:rsidR="0028147C" w:rsidRPr="006B3337">
              <w:rPr>
                <w:rFonts w:ascii="맑은 고딕" w:eastAsia="맑은 고딕" w:hAnsi="맑은 고딕" w:cs="굴림"/>
                <w:color w:val="000000"/>
              </w:rPr>
              <w:t>numberDistributionGuaranteeStatus.do</w:t>
            </w: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?</w:t>
            </w:r>
            <w:r w:rsidR="00810C67">
              <w:rPr>
                <w:rFonts w:ascii="맑은 고딕" w:eastAsia="맑은 고딕" w:hAnsi="맑은 고딕" w:cs="굴림" w:hint="eastAsia"/>
                <w:color w:val="000000"/>
              </w:rPr>
              <w:t>API_KEY=</w:t>
            </w:r>
            <w:r w:rsidRPr="006B3337">
              <w:rPr>
                <w:rFonts w:ascii="맑은 고딕" w:eastAsia="맑은 고딕" w:hAnsi="맑은 고딕" w:cs="굴림"/>
                <w:color w:val="000000"/>
              </w:rPr>
              <w:t>인증키</w:t>
            </w: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&amp;</w:t>
            </w:r>
            <w:r w:rsidRPr="006B3337">
              <w:rPr>
                <w:rFonts w:ascii="맑은 고딕" w:eastAsia="맑은 고딕" w:hAnsi="맑은 고딕" w:cs="굴림"/>
                <w:color w:val="000000"/>
              </w:rPr>
              <w:t>STDD_YYM=</w:t>
            </w:r>
            <w:r w:rsidR="00892C92" w:rsidRPr="006B3337">
              <w:rPr>
                <w:rFonts w:ascii="맑은 고딕" w:eastAsia="맑은 고딕" w:hAnsi="맑은 고딕" w:cs="굴림" w:hint="eastAsia"/>
                <w:color w:val="000000"/>
              </w:rPr>
              <w:t>연</w:t>
            </w:r>
            <w:r w:rsidRPr="006B3337">
              <w:rPr>
                <w:rFonts w:ascii="맑은 고딕" w:eastAsia="맑은 고딕" w:hAnsi="맑은 고딕" w:cs="굴림" w:hint="eastAsia"/>
                <w:color w:val="000000"/>
              </w:rPr>
              <w:t>도</w:t>
            </w:r>
            <w:r w:rsidR="005D0510" w:rsidRPr="006B3337">
              <w:rPr>
                <w:rFonts w:ascii="맑은 고딕" w:eastAsia="맑은 고딕" w:hAnsi="맑은 고딕" w:cs="굴림"/>
                <w:color w:val="000000"/>
              </w:rPr>
              <w:t>&amp;AREA_DCD=</w:t>
            </w:r>
            <w:r w:rsidR="005D0510" w:rsidRPr="006B3337">
              <w:rPr>
                <w:rFonts w:ascii="맑은 고딕" w:eastAsia="맑은 고딕" w:hAnsi="맑은 고딕" w:cs="굴림" w:hint="eastAsia"/>
                <w:color w:val="000000"/>
              </w:rPr>
              <w:t>지역</w:t>
            </w:r>
          </w:p>
          <w:p w:rsidR="00194A80" w:rsidRPr="00C05E15" w:rsidRDefault="00194A80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</w:p>
        </w:tc>
      </w:tr>
      <w:tr w:rsidR="00C05E15" w:rsidRPr="00C05E15" w:rsidTr="00194A80">
        <w:trPr>
          <w:trHeight w:val="44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 w:rsidR="00C05E15" w:rsidRPr="00C05E15" w:rsidTr="00194A80">
        <w:trPr>
          <w:trHeight w:val="64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-15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-15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  <w:p w:rsidR="0028147C" w:rsidRDefault="0028147C" w:rsidP="0028147C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&lt;?</w:t>
            </w:r>
            <w:r>
              <w:rPr>
                <w:rStyle w:val="pi1"/>
                <w:rFonts w:ascii="Verdana" w:hAnsi="Verdana"/>
              </w:rPr>
              <w:t xml:space="preserve">xml version="1.0" encoding="UTF-8" </w:t>
            </w:r>
            <w:r>
              <w:rPr>
                <w:rStyle w:val="m1"/>
                <w:rFonts w:ascii="Verdana" w:hAnsi="Verdana"/>
              </w:rPr>
              <w:t>?&gt;</w:t>
            </w:r>
            <w:r>
              <w:rPr>
                <w:rFonts w:ascii="Verdana" w:hAnsi="Verdana"/>
              </w:rPr>
              <w:t xml:space="preserve"> </w:t>
            </w:r>
          </w:p>
          <w:p w:rsidR="0028147C" w:rsidRDefault="00377984" w:rsidP="0028147C">
            <w:pPr>
              <w:ind w:hanging="480"/>
              <w:rPr>
                <w:rFonts w:ascii="Verdana" w:hAnsi="Verdana"/>
              </w:rPr>
            </w:pPr>
            <w:hyperlink r:id="rId9" w:history="1">
              <w:r w:rsidR="0028147C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28147C">
              <w:rPr>
                <w:rFonts w:ascii="Verdana" w:hAnsi="Verdana"/>
              </w:rPr>
              <w:t xml:space="preserve"> </w:t>
            </w:r>
            <w:r w:rsidR="0028147C">
              <w:rPr>
                <w:rStyle w:val="m1"/>
                <w:rFonts w:ascii="Verdana" w:hAnsi="Verdana"/>
              </w:rPr>
              <w:t>&lt;</w:t>
            </w:r>
            <w:r w:rsidR="0028147C">
              <w:rPr>
                <w:rStyle w:val="t1"/>
                <w:rFonts w:ascii="Verdana" w:hAnsi="Verdana"/>
              </w:rPr>
              <w:t>response</w:t>
            </w:r>
            <w:r w:rsidR="0028147C">
              <w:rPr>
                <w:rStyle w:val="m1"/>
                <w:rFonts w:ascii="Verdana" w:hAnsi="Verdana"/>
              </w:rPr>
              <w:t>&gt;</w:t>
            </w:r>
          </w:p>
          <w:p w:rsidR="0028147C" w:rsidRDefault="00377984" w:rsidP="0028147C">
            <w:pPr>
              <w:ind w:hanging="480"/>
              <w:rPr>
                <w:rFonts w:ascii="Verdana" w:hAnsi="Verdana"/>
              </w:rPr>
            </w:pPr>
            <w:hyperlink r:id="rId10" w:history="1">
              <w:r w:rsidR="0028147C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28147C">
              <w:rPr>
                <w:rFonts w:ascii="Verdana" w:hAnsi="Verdana"/>
              </w:rPr>
              <w:t xml:space="preserve"> </w:t>
            </w:r>
            <w:r w:rsidR="0028147C">
              <w:rPr>
                <w:rStyle w:val="m1"/>
                <w:rFonts w:ascii="Verdana" w:hAnsi="Verdana"/>
              </w:rPr>
              <w:t>&lt;</w:t>
            </w:r>
            <w:r w:rsidR="0028147C">
              <w:rPr>
                <w:rStyle w:val="t1"/>
                <w:rFonts w:ascii="Verdana" w:hAnsi="Verdana"/>
              </w:rPr>
              <w:t>header</w:t>
            </w:r>
            <w:r w:rsidR="0028147C">
              <w:rPr>
                <w:rStyle w:val="m1"/>
                <w:rFonts w:ascii="Verdana" w:hAnsi="Verdana"/>
              </w:rPr>
              <w:t>&gt;</w:t>
            </w:r>
          </w:p>
          <w:p w:rsidR="0028147C" w:rsidRDefault="0028147C" w:rsidP="0028147C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resultCode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00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resultCode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28147C" w:rsidRDefault="0028147C" w:rsidP="0028147C">
            <w:pPr>
              <w:ind w:hanging="48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</w:t>
            </w:r>
            <w:r>
              <w:rPr>
                <w:rStyle w:val="t1"/>
                <w:rFonts w:ascii="Verdana" w:hAnsi="Verdana"/>
              </w:rPr>
              <w:t>resultMsg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Style w:val="tx1"/>
                <w:rFonts w:ascii="Verdana" w:hAnsi="Verdana"/>
              </w:rPr>
              <w:t>NORMAL SERVICE.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resultMsg</w:t>
            </w:r>
            <w:r>
              <w:rPr>
                <w:rStyle w:val="m1"/>
                <w:rFonts w:ascii="Verdana" w:hAnsi="Verdana"/>
              </w:rPr>
              <w:t>&gt;</w:t>
            </w:r>
            <w:r>
              <w:rPr>
                <w:rFonts w:ascii="Verdana" w:hAnsi="Verdana"/>
              </w:rPr>
              <w:t xml:space="preserve"> </w:t>
            </w:r>
          </w:p>
          <w:p w:rsidR="0028147C" w:rsidRDefault="0028147C" w:rsidP="0028147C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header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28147C" w:rsidRDefault="00377984" w:rsidP="0028147C">
            <w:pPr>
              <w:ind w:hanging="480"/>
              <w:rPr>
                <w:rFonts w:ascii="Verdana" w:hAnsi="Verdana"/>
              </w:rPr>
            </w:pPr>
            <w:hyperlink r:id="rId11" w:history="1">
              <w:r w:rsidR="0028147C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28147C">
              <w:rPr>
                <w:rFonts w:ascii="Verdana" w:hAnsi="Verdana"/>
              </w:rPr>
              <w:t xml:space="preserve"> </w:t>
            </w:r>
            <w:r w:rsidR="0028147C">
              <w:rPr>
                <w:rStyle w:val="m1"/>
                <w:rFonts w:ascii="Verdana" w:hAnsi="Verdana"/>
              </w:rPr>
              <w:t>&lt;</w:t>
            </w:r>
            <w:r w:rsidR="0028147C">
              <w:rPr>
                <w:rStyle w:val="t1"/>
                <w:rFonts w:ascii="Verdana" w:hAnsi="Verdana"/>
              </w:rPr>
              <w:t>body</w:t>
            </w:r>
            <w:r w:rsidR="0028147C">
              <w:rPr>
                <w:rStyle w:val="m1"/>
                <w:rFonts w:ascii="Verdana" w:hAnsi="Verdana"/>
              </w:rPr>
              <w:t>&gt;</w:t>
            </w:r>
          </w:p>
          <w:p w:rsidR="0028147C" w:rsidRDefault="00377984" w:rsidP="0028147C">
            <w:pPr>
              <w:ind w:hanging="480"/>
              <w:rPr>
                <w:rFonts w:ascii="Verdana" w:hAnsi="Verdana"/>
              </w:rPr>
            </w:pPr>
            <w:hyperlink r:id="rId12" w:history="1">
              <w:r w:rsidR="0028147C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28147C">
              <w:rPr>
                <w:rFonts w:ascii="Verdana" w:hAnsi="Verdana"/>
              </w:rPr>
              <w:t xml:space="preserve"> </w:t>
            </w:r>
            <w:r w:rsidR="0028147C">
              <w:rPr>
                <w:rStyle w:val="m1"/>
                <w:rFonts w:ascii="Verdana" w:hAnsi="Verdana"/>
              </w:rPr>
              <w:t>&lt;</w:t>
            </w:r>
            <w:r w:rsidR="0028147C">
              <w:rPr>
                <w:rStyle w:val="t1"/>
                <w:rFonts w:ascii="Verdana" w:hAnsi="Verdana"/>
              </w:rPr>
              <w:t>items</w:t>
            </w:r>
            <w:r w:rsidR="0028147C">
              <w:rPr>
                <w:rStyle w:val="m1"/>
                <w:rFonts w:ascii="Verdana" w:hAnsi="Verdana"/>
              </w:rPr>
              <w:t>&gt;</w:t>
            </w:r>
          </w:p>
          <w:p w:rsidR="0028147C" w:rsidRDefault="00377984" w:rsidP="0028147C">
            <w:pPr>
              <w:ind w:hanging="480"/>
              <w:rPr>
                <w:rFonts w:ascii="Verdana" w:hAnsi="Verdana"/>
              </w:rPr>
            </w:pPr>
            <w:hyperlink r:id="rId13" w:history="1">
              <w:r w:rsidR="0028147C">
                <w:rPr>
                  <w:rStyle w:val="af3"/>
                  <w:rFonts w:ascii="Courier New" w:hAnsi="Courier New" w:cs="Courier New"/>
                  <w:b/>
                  <w:bCs/>
                  <w:color w:val="FF0000"/>
                </w:rPr>
                <w:t>-</w:t>
              </w:r>
            </w:hyperlink>
            <w:r w:rsidR="0028147C">
              <w:rPr>
                <w:rFonts w:ascii="Verdana" w:hAnsi="Verdana"/>
              </w:rPr>
              <w:t xml:space="preserve"> </w:t>
            </w:r>
            <w:r w:rsidR="0028147C">
              <w:rPr>
                <w:rStyle w:val="m1"/>
                <w:rFonts w:ascii="Verdana" w:hAnsi="Verdana"/>
              </w:rPr>
              <w:t>&lt;</w:t>
            </w:r>
            <w:r w:rsidR="0028147C">
              <w:rPr>
                <w:rStyle w:val="t1"/>
                <w:rFonts w:ascii="Verdana" w:hAnsi="Verdana"/>
              </w:rPr>
              <w:t>item</w:t>
            </w:r>
            <w:r w:rsidR="0028147C">
              <w:rPr>
                <w:rStyle w:val="m1"/>
                <w:rFonts w:ascii="Verdana" w:hAnsi="Verdana"/>
              </w:rPr>
              <w:t>&gt;</w:t>
            </w:r>
          </w:p>
          <w:p w:rsidR="00DD16E8" w:rsidRPr="00DD16E8" w:rsidRDefault="0028147C" w:rsidP="00DD16E8">
            <w:pPr>
              <w:ind w:hanging="480"/>
              <w:rPr>
                <w:rFonts w:ascii="Verdana" w:eastAsia="굴림" w:hAnsi="Verdana" w:cs="굴림"/>
              </w:rPr>
            </w:pPr>
            <w:r>
              <w:rPr>
                <w:rStyle w:val="b1"/>
              </w:rPr>
              <w:t>  </w:t>
            </w:r>
            <w:r w:rsidR="00DD16E8" w:rsidRPr="00DD16E8">
              <w:rPr>
                <w:rFonts w:ascii="Verdana" w:eastAsia="굴림" w:hAnsi="Verdana" w:cs="굴림"/>
                <w:color w:val="0000FF"/>
              </w:rPr>
              <w:t>&lt;</w:t>
            </w:r>
            <w:r w:rsidR="00DD16E8" w:rsidRPr="00DD16E8">
              <w:rPr>
                <w:rFonts w:ascii="Verdana" w:eastAsia="굴림" w:hAnsi="Verdana" w:cs="굴림"/>
                <w:color w:val="990000"/>
              </w:rPr>
              <w:t>AREA_DCD</w:t>
            </w:r>
            <w:r w:rsidR="00DD16E8"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="00DD16E8" w:rsidRPr="00DD16E8">
              <w:rPr>
                <w:rFonts w:ascii="Verdana" w:eastAsia="굴림" w:hAnsi="Verdana" w:cs="굴림"/>
                <w:b/>
                <w:bCs/>
              </w:rPr>
              <w:t>01</w:t>
            </w:r>
            <w:r w:rsidR="00DD16E8" w:rsidRPr="00DD16E8">
              <w:rPr>
                <w:rFonts w:ascii="Verdana" w:eastAsia="굴림" w:hAnsi="Verdana" w:cs="굴림"/>
                <w:color w:val="0000FF"/>
              </w:rPr>
              <w:t>&lt;/</w:t>
            </w:r>
            <w:r w:rsidR="00DD16E8" w:rsidRPr="00DD16E8">
              <w:rPr>
                <w:rFonts w:ascii="Verdana" w:eastAsia="굴림" w:hAnsi="Verdana" w:cs="굴림"/>
                <w:color w:val="990000"/>
              </w:rPr>
              <w:t>AREA_DCD</w:t>
            </w:r>
            <w:r w:rsidR="00DD16E8"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="00DD16E8" w:rsidRPr="00DD16E8">
              <w:rPr>
                <w:rFonts w:ascii="Verdana" w:eastAsia="굴림" w:hAnsi="Verdana" w:cs="굴림"/>
              </w:rPr>
              <w:t xml:space="preserve"> </w:t>
            </w:r>
          </w:p>
          <w:p w:rsidR="00DD16E8" w:rsidRPr="00DD16E8" w:rsidRDefault="00DD16E8" w:rsidP="00DD16E8">
            <w:pPr>
              <w:overflowPunct/>
              <w:autoSpaceDE/>
              <w:autoSpaceDN/>
              <w:adjustRightInd/>
              <w:ind w:hanging="480"/>
              <w:textAlignment w:val="auto"/>
              <w:rPr>
                <w:rFonts w:ascii="Verdana" w:eastAsia="굴림" w:hAnsi="Verdana" w:cs="굴림"/>
              </w:rPr>
            </w:pPr>
            <w:r w:rsidRPr="00DD16E8">
              <w:rPr>
                <w:rFonts w:ascii="Courier New" w:eastAsia="굴림" w:hAnsi="Courier New" w:cs="Courier New"/>
                <w:b/>
                <w:bCs/>
                <w:color w:val="FF0000"/>
              </w:rPr>
              <w:t> </w:t>
            </w:r>
            <w:r w:rsidRPr="00DD16E8">
              <w:rPr>
                <w:rFonts w:ascii="Verdana" w:eastAsia="굴림" w:hAnsi="Verdana" w:cs="굴림"/>
              </w:rPr>
              <w:t xml:space="preserve"> </w:t>
            </w:r>
            <w:r w:rsidRPr="00DD16E8">
              <w:rPr>
                <w:rFonts w:ascii="Verdana" w:eastAsia="굴림" w:hAnsi="Verdana" w:cs="굴림"/>
                <w:color w:val="0000FF"/>
              </w:rPr>
              <w:t>&lt;</w:t>
            </w:r>
            <w:r w:rsidRPr="00DD16E8">
              <w:rPr>
                <w:rFonts w:ascii="Verdana" w:eastAsia="굴림" w:hAnsi="Verdana" w:cs="굴림"/>
                <w:color w:val="990000"/>
              </w:rPr>
              <w:t>AREA_DCD_NM</w:t>
            </w:r>
            <w:r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Pr="00DD16E8">
              <w:rPr>
                <w:rFonts w:ascii="Verdana" w:eastAsia="굴림" w:hAnsi="Verdana" w:cs="굴림"/>
                <w:b/>
                <w:bCs/>
              </w:rPr>
              <w:t>서울특별시</w:t>
            </w:r>
            <w:r w:rsidRPr="00DD16E8">
              <w:rPr>
                <w:rFonts w:ascii="Verdana" w:eastAsia="굴림" w:hAnsi="Verdana" w:cs="굴림"/>
                <w:color w:val="0000FF"/>
              </w:rPr>
              <w:t>&lt;/</w:t>
            </w:r>
            <w:r w:rsidRPr="00DD16E8">
              <w:rPr>
                <w:rFonts w:ascii="Verdana" w:eastAsia="굴림" w:hAnsi="Verdana" w:cs="굴림"/>
                <w:color w:val="990000"/>
              </w:rPr>
              <w:t>AREA_DCD_NM</w:t>
            </w:r>
            <w:r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Pr="00DD16E8">
              <w:rPr>
                <w:rFonts w:ascii="Verdana" w:eastAsia="굴림" w:hAnsi="Verdana" w:cs="굴림"/>
              </w:rPr>
              <w:t xml:space="preserve"> </w:t>
            </w:r>
          </w:p>
          <w:p w:rsidR="00DD16E8" w:rsidRPr="00DD16E8" w:rsidRDefault="00DD16E8" w:rsidP="00DD16E8">
            <w:pPr>
              <w:overflowPunct/>
              <w:autoSpaceDE/>
              <w:autoSpaceDN/>
              <w:adjustRightInd/>
              <w:ind w:hanging="480"/>
              <w:textAlignment w:val="auto"/>
              <w:rPr>
                <w:rFonts w:ascii="Verdana" w:eastAsia="굴림" w:hAnsi="Verdana" w:cs="굴림"/>
              </w:rPr>
            </w:pPr>
            <w:r w:rsidRPr="00DD16E8">
              <w:rPr>
                <w:rFonts w:ascii="Courier New" w:eastAsia="굴림" w:hAnsi="Courier New" w:cs="Courier New"/>
                <w:b/>
                <w:bCs/>
                <w:color w:val="FF0000"/>
              </w:rPr>
              <w:t> </w:t>
            </w:r>
            <w:r w:rsidRPr="00DD16E8">
              <w:rPr>
                <w:rFonts w:ascii="Verdana" w:eastAsia="굴림" w:hAnsi="Verdana" w:cs="굴림"/>
              </w:rPr>
              <w:t xml:space="preserve"> </w:t>
            </w:r>
            <w:r w:rsidRPr="00DD16E8">
              <w:rPr>
                <w:rFonts w:ascii="Verdana" w:eastAsia="굴림" w:hAnsi="Verdana" w:cs="굴림"/>
                <w:color w:val="0000FF"/>
              </w:rPr>
              <w:t>&lt;</w:t>
            </w:r>
            <w:r w:rsidRPr="00DD16E8">
              <w:rPr>
                <w:rFonts w:ascii="Verdana" w:eastAsia="굴림" w:hAnsi="Verdana" w:cs="굴림"/>
                <w:color w:val="990000"/>
              </w:rPr>
              <w:t>STDD_YYM</w:t>
            </w:r>
            <w:r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Pr="00DD16E8">
              <w:rPr>
                <w:rFonts w:ascii="Verdana" w:eastAsia="굴림" w:hAnsi="Verdana" w:cs="굴림"/>
                <w:b/>
                <w:bCs/>
              </w:rPr>
              <w:t>2015</w:t>
            </w:r>
            <w:r w:rsidRPr="00DD16E8">
              <w:rPr>
                <w:rFonts w:ascii="Verdana" w:eastAsia="굴림" w:hAnsi="Verdana" w:cs="굴림"/>
                <w:color w:val="0000FF"/>
              </w:rPr>
              <w:t>&lt;/</w:t>
            </w:r>
            <w:r w:rsidRPr="00DD16E8">
              <w:rPr>
                <w:rFonts w:ascii="Verdana" w:eastAsia="굴림" w:hAnsi="Verdana" w:cs="굴림"/>
                <w:color w:val="990000"/>
              </w:rPr>
              <w:t>STDD_YYM</w:t>
            </w:r>
            <w:r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Pr="00DD16E8">
              <w:rPr>
                <w:rFonts w:ascii="Verdana" w:eastAsia="굴림" w:hAnsi="Verdana" w:cs="굴림"/>
              </w:rPr>
              <w:t xml:space="preserve"> </w:t>
            </w:r>
          </w:p>
          <w:p w:rsidR="00DD16E8" w:rsidRPr="00DD16E8" w:rsidRDefault="00DD16E8" w:rsidP="00DD16E8">
            <w:pPr>
              <w:overflowPunct/>
              <w:autoSpaceDE/>
              <w:autoSpaceDN/>
              <w:adjustRightInd/>
              <w:ind w:hanging="480"/>
              <w:textAlignment w:val="auto"/>
              <w:rPr>
                <w:rFonts w:ascii="Verdana" w:eastAsia="굴림" w:hAnsi="Verdana" w:cs="굴림"/>
              </w:rPr>
            </w:pPr>
            <w:r w:rsidRPr="00DD16E8">
              <w:rPr>
                <w:rFonts w:ascii="Courier New" w:eastAsia="굴림" w:hAnsi="Courier New" w:cs="Courier New"/>
                <w:b/>
                <w:bCs/>
                <w:color w:val="FF0000"/>
              </w:rPr>
              <w:t> </w:t>
            </w:r>
            <w:r w:rsidRPr="00DD16E8">
              <w:rPr>
                <w:rFonts w:ascii="Verdana" w:eastAsia="굴림" w:hAnsi="Verdana" w:cs="굴림"/>
              </w:rPr>
              <w:t xml:space="preserve"> </w:t>
            </w:r>
            <w:r w:rsidRPr="00DD16E8">
              <w:rPr>
                <w:rFonts w:ascii="Verdana" w:eastAsia="굴림" w:hAnsi="Verdana" w:cs="굴림"/>
                <w:color w:val="0000FF"/>
              </w:rPr>
              <w:t>&lt;</w:t>
            </w:r>
            <w:r w:rsidRPr="00DD16E8">
              <w:rPr>
                <w:rFonts w:ascii="Verdana" w:eastAsia="굴림" w:hAnsi="Verdana" w:cs="굴림"/>
                <w:color w:val="990000"/>
              </w:rPr>
              <w:t>GUAR_HOCO</w:t>
            </w:r>
            <w:r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Pr="00DD16E8">
              <w:rPr>
                <w:rFonts w:ascii="Verdana" w:eastAsia="굴림" w:hAnsi="Verdana" w:cs="굴림"/>
                <w:b/>
                <w:bCs/>
              </w:rPr>
              <w:t>19939</w:t>
            </w:r>
            <w:r w:rsidRPr="00DD16E8">
              <w:rPr>
                <w:rFonts w:ascii="Verdana" w:eastAsia="굴림" w:hAnsi="Verdana" w:cs="굴림"/>
                <w:color w:val="0000FF"/>
              </w:rPr>
              <w:t>&lt;/</w:t>
            </w:r>
            <w:r w:rsidRPr="00DD16E8">
              <w:rPr>
                <w:rFonts w:ascii="Verdana" w:eastAsia="굴림" w:hAnsi="Verdana" w:cs="굴림"/>
                <w:color w:val="990000"/>
              </w:rPr>
              <w:t>GUAR_HOCO</w:t>
            </w:r>
            <w:r w:rsidRPr="00DD16E8">
              <w:rPr>
                <w:rFonts w:ascii="Verdana" w:eastAsia="굴림" w:hAnsi="Verdana" w:cs="굴림"/>
                <w:color w:val="0000FF"/>
              </w:rPr>
              <w:t>&gt;</w:t>
            </w:r>
            <w:r w:rsidRPr="00DD16E8">
              <w:rPr>
                <w:rFonts w:ascii="Verdana" w:eastAsia="굴림" w:hAnsi="Verdana" w:cs="굴림"/>
              </w:rPr>
              <w:t xml:space="preserve"> </w:t>
            </w:r>
          </w:p>
          <w:p w:rsidR="0028147C" w:rsidRDefault="0028147C" w:rsidP="0028147C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28147C" w:rsidRDefault="0028147C" w:rsidP="0028147C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items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28147C" w:rsidRDefault="0028147C" w:rsidP="0028147C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body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28147C" w:rsidRDefault="0028147C" w:rsidP="0028147C">
            <w:pPr>
              <w:ind w:hanging="240"/>
              <w:rPr>
                <w:rFonts w:ascii="Verdana" w:hAnsi="Verdana"/>
              </w:rPr>
            </w:pPr>
            <w:r>
              <w:rPr>
                <w:rStyle w:val="b1"/>
              </w:rPr>
              <w:t> 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Style w:val="m1"/>
                <w:rFonts w:ascii="Verdana" w:hAnsi="Verdana"/>
              </w:rPr>
              <w:t>&lt;/</w:t>
            </w:r>
            <w:r>
              <w:rPr>
                <w:rStyle w:val="t1"/>
                <w:rFonts w:ascii="Verdana" w:hAnsi="Verdana"/>
              </w:rPr>
              <w:t>response</w:t>
            </w:r>
            <w:r>
              <w:rPr>
                <w:rStyle w:val="m1"/>
                <w:rFonts w:ascii="Verdana" w:hAnsi="Verdana"/>
              </w:rPr>
              <w:t>&gt;</w:t>
            </w:r>
          </w:p>
          <w:p w:rsidR="00A7046F" w:rsidRDefault="0028147C" w:rsidP="0028147C">
            <w:pPr>
              <w:ind w:hanging="24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  <w:p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</w:tc>
      </w:tr>
    </w:tbl>
    <w:p w:rsidR="00C05E15" w:rsidRPr="00A63E3F" w:rsidRDefault="00C05E15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sectPr w:rsidR="00C05E15" w:rsidRPr="00A63E3F" w:rsidSect="00D17D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022" w:rsidRDefault="00FA6022">
      <w:r>
        <w:separator/>
      </w:r>
    </w:p>
  </w:endnote>
  <w:endnote w:type="continuationSeparator" w:id="0">
    <w:p w:rsidR="00FA6022" w:rsidRDefault="00FA6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B1" w:rsidRDefault="00850AB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56B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56B1">
      <w:rPr>
        <w:rStyle w:val="a9"/>
        <w:noProof/>
      </w:rPr>
      <w:t>i</w:t>
    </w:r>
    <w:r>
      <w:rPr>
        <w:rStyle w:val="a9"/>
      </w:rPr>
      <w:fldChar w:fldCharType="end"/>
    </w:r>
  </w:p>
  <w:p w:rsidR="009956B1" w:rsidRDefault="009956B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B1" w:rsidRDefault="009956B1" w:rsidP="00D17D35">
    <w:pPr>
      <w:tabs>
        <w:tab w:val="right" w:pos="9720"/>
      </w:tabs>
      <w:ind w:left="0" w:firstLine="0"/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 w:rsidR="00E72CBB" w:rsidTr="00E72CBB">
      <w:tc>
        <w:tcPr>
          <w:tcW w:w="3322" w:type="dxa"/>
        </w:tcPr>
        <w:p w:rsidR="00E72CBB" w:rsidRDefault="0096280A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1228725" cy="238125"/>
                <wp:effectExtent l="0" t="0" r="9525" b="9525"/>
                <wp:docPr id="2" name="그림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 w:rsidR="00E72CBB" w:rsidRPr="00E72CBB" w:rsidRDefault="00E72CBB" w:rsidP="00E72CBB"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77984" w:rsidRPr="00377984">
            <w:rPr>
              <w:noProof/>
              <w:lang w:val="ko-KR"/>
            </w:rPr>
            <w:t>2</w:t>
          </w:r>
          <w:r>
            <w:rPr>
              <w:noProof/>
              <w:lang w:val="ko-KR"/>
            </w:rPr>
            <w:fldChar w:fldCharType="end"/>
          </w:r>
        </w:p>
      </w:tc>
      <w:tc>
        <w:tcPr>
          <w:tcW w:w="3323" w:type="dxa"/>
        </w:tcPr>
        <w:p w:rsidR="00E72CBB" w:rsidRDefault="00E72CBB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jc w:val="right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 wp14:anchorId="44A3F890" wp14:editId="618376CA">
                <wp:extent cx="695325" cy="171450"/>
                <wp:effectExtent l="0" t="0" r="9525" b="0"/>
                <wp:docPr id="9" name="그림 9" descr="D:\00 네티브\logo\logo+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0 네티브\logo\logo+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956B1" w:rsidRPr="00E72CBB" w:rsidRDefault="0096280A" w:rsidP="00E72CBB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F1E" w:rsidRPr="00360E96" w:rsidRDefault="00F34757" w:rsidP="00472F1E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F689CDE" wp14:editId="5B56CA69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4" name="Picture 3" descr="D:\00 네티브\logo\logo+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4" name="Picture 3" descr="D:\00 네티브\logo\logo+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186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="0096280A"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 w:rsidR="009956B1" w:rsidRPr="00472F1E" w:rsidRDefault="009956B1" w:rsidP="00472F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022" w:rsidRDefault="00FA6022">
      <w:r>
        <w:separator/>
      </w:r>
    </w:p>
  </w:footnote>
  <w:footnote w:type="continuationSeparator" w:id="0">
    <w:p w:rsidR="00FA6022" w:rsidRDefault="00FA6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84" w:rsidRDefault="0037798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2093"/>
      <w:gridCol w:w="5245"/>
      <w:gridCol w:w="2835"/>
    </w:tblGrid>
    <w:tr w:rsidR="00FD65B4" w:rsidTr="0096280A">
      <w:trPr>
        <w:cantSplit/>
        <w:trHeight w:val="567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FD65B4" w:rsidRDefault="0096280A" w:rsidP="00FD65B4">
          <w:pPr>
            <w:pStyle w:val="a7"/>
            <w:spacing w:before="40" w:after="40"/>
            <w:ind w:left="720" w:right="-61"/>
            <w:jc w:val="center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9A431E0" wp14:editId="0B1A476E">
                <wp:extent cx="1228725" cy="238125"/>
                <wp:effectExtent l="0" t="0" r="9525" b="9525"/>
                <wp:docPr id="1" name="그림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 w:rsidR="00FD65B4" w:rsidRDefault="00FD65B4" w:rsidP="00FD65B4"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 w:rsidR="00FD65B4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FD65B4" w:rsidRDefault="00FD65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A15157" w:rsidP="00FD65B4">
          <w:pPr>
            <w:pStyle w:val="a7"/>
            <w:tabs>
              <w:tab w:val="left" w:pos="1134"/>
            </w:tabs>
            <w:ind w:left="0" w:right="72" w:firstLine="0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FD65B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 w:rsidR="00FD65B4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:rsidR="00FD65B4" w:rsidRDefault="00FD65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1B6B6F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문서번호 : </w:t>
          </w:r>
          <w:r>
            <w:rPr>
              <w:rFonts w:ascii="맑은 고딕" w:eastAsia="맑은 고딕" w:hAnsi="맑은 고딕" w:hint="eastAsia"/>
              <w:color w:val="000000"/>
              <w:kern w:val="24"/>
              <w:sz w:val="16"/>
              <w:szCs w:val="16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D65B4" w:rsidRDefault="0037798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  <w:bookmarkStart w:id="1" w:name="_GoBack"/>
          <w:bookmarkEnd w:id="1"/>
        </w:p>
      </w:tc>
    </w:tr>
  </w:tbl>
  <w:p w:rsidR="009956B1" w:rsidRDefault="009956B1">
    <w:pPr>
      <w:pStyle w:val="a7"/>
      <w:rPr>
        <w:rFonts w:ascii="Times New Roman" w:eastAsia="굴림체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84" w:rsidRDefault="0037798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20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2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3">
    <w:nsid w:val="06117AA1"/>
    <w:multiLevelType w:val="hybridMultilevel"/>
    <w:tmpl w:val="65585D08"/>
    <w:lvl w:ilvl="0" w:tplc="AB544D5A">
      <w:start w:val="1"/>
      <w:numFmt w:val="bullet"/>
      <w:pStyle w:val="a0"/>
      <w:lvlText w:val="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6"/>
        </w:tabs>
        <w:ind w:left="14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6"/>
        </w:tabs>
        <w:ind w:left="18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6"/>
        </w:tabs>
        <w:ind w:left="22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6"/>
        </w:tabs>
        <w:ind w:left="26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6"/>
        </w:tabs>
        <w:ind w:left="30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6"/>
        </w:tabs>
        <w:ind w:left="38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6"/>
        </w:tabs>
        <w:ind w:left="4266" w:hanging="400"/>
      </w:pPr>
      <w:rPr>
        <w:rFonts w:ascii="Wingdings" w:hAnsi="Wingdings" w:hint="default"/>
      </w:rPr>
    </w:lvl>
  </w:abstractNum>
  <w:abstractNum w:abstractNumId="4">
    <w:nsid w:val="075B6B2A"/>
    <w:multiLevelType w:val="hybridMultilevel"/>
    <w:tmpl w:val="C842338A"/>
    <w:lvl w:ilvl="0" w:tplc="B2ACFFC2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07E643AA"/>
    <w:multiLevelType w:val="hybridMultilevel"/>
    <w:tmpl w:val="7D42AD1E"/>
    <w:lvl w:ilvl="0" w:tplc="77F6AAA8">
      <w:start w:val="1"/>
      <w:numFmt w:val="bullet"/>
      <w:pStyle w:val="a1"/>
      <w:lvlText w:val=""/>
      <w:lvlJc w:val="left"/>
      <w:pPr>
        <w:tabs>
          <w:tab w:val="num" w:pos="360"/>
        </w:tabs>
        <w:ind w:left="340" w:hanging="340"/>
      </w:pPr>
      <w:rPr>
        <w:rFonts w:ascii="Wingdings 2" w:eastAsia="바탕체" w:hAnsi="Wingdings 2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8C109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B176662"/>
    <w:multiLevelType w:val="hybridMultilevel"/>
    <w:tmpl w:val="35F0AC9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1CCB5146"/>
    <w:multiLevelType w:val="hybridMultilevel"/>
    <w:tmpl w:val="6F72FD6C"/>
    <w:lvl w:ilvl="0" w:tplc="3A30A0A8">
      <w:start w:val="1"/>
      <w:numFmt w:val="bullet"/>
      <w:pStyle w:val="21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>
    <w:nsid w:val="1EDF7E2E"/>
    <w:multiLevelType w:val="hybridMultilevel"/>
    <w:tmpl w:val="DB62FE6E"/>
    <w:lvl w:ilvl="0" w:tplc="039CAF1C">
      <w:start w:val="1"/>
      <w:numFmt w:val="decimalEnclosedCircle"/>
      <w:pStyle w:val="10"/>
      <w:lvlText w:val="%1"/>
      <w:lvlJc w:val="left"/>
      <w:pPr>
        <w:tabs>
          <w:tab w:val="num" w:pos="799"/>
        </w:tabs>
        <w:ind w:left="799" w:hanging="396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>
    <w:nsid w:val="22E55839"/>
    <w:multiLevelType w:val="hybridMultilevel"/>
    <w:tmpl w:val="ADD2CD32"/>
    <w:lvl w:ilvl="0" w:tplc="0409000F">
      <w:start w:val="1"/>
      <w:numFmt w:val="decimal"/>
      <w:lvlText w:val="%1."/>
      <w:lvlJc w:val="left"/>
      <w:pPr>
        <w:ind w:left="397" w:hanging="400"/>
      </w:pPr>
    </w:lvl>
    <w:lvl w:ilvl="1" w:tplc="04090019" w:tentative="1">
      <w:start w:val="1"/>
      <w:numFmt w:val="upperLetter"/>
      <w:lvlText w:val="%2."/>
      <w:lvlJc w:val="left"/>
      <w:pPr>
        <w:ind w:left="797" w:hanging="400"/>
      </w:pPr>
    </w:lvl>
    <w:lvl w:ilvl="2" w:tplc="0409001B" w:tentative="1">
      <w:start w:val="1"/>
      <w:numFmt w:val="lowerRoman"/>
      <w:lvlText w:val="%3."/>
      <w:lvlJc w:val="right"/>
      <w:pPr>
        <w:ind w:left="1197" w:hanging="400"/>
      </w:pPr>
    </w:lvl>
    <w:lvl w:ilvl="3" w:tplc="0409000F" w:tentative="1">
      <w:start w:val="1"/>
      <w:numFmt w:val="decimal"/>
      <w:lvlText w:val="%4."/>
      <w:lvlJc w:val="left"/>
      <w:pPr>
        <w:ind w:left="1597" w:hanging="400"/>
      </w:pPr>
    </w:lvl>
    <w:lvl w:ilvl="4" w:tplc="04090019" w:tentative="1">
      <w:start w:val="1"/>
      <w:numFmt w:val="upperLetter"/>
      <w:lvlText w:val="%5."/>
      <w:lvlJc w:val="left"/>
      <w:pPr>
        <w:ind w:left="1997" w:hanging="400"/>
      </w:pPr>
    </w:lvl>
    <w:lvl w:ilvl="5" w:tplc="0409001B" w:tentative="1">
      <w:start w:val="1"/>
      <w:numFmt w:val="lowerRoman"/>
      <w:lvlText w:val="%6."/>
      <w:lvlJc w:val="right"/>
      <w:pPr>
        <w:ind w:left="2397" w:hanging="400"/>
      </w:pPr>
    </w:lvl>
    <w:lvl w:ilvl="6" w:tplc="0409000F" w:tentative="1">
      <w:start w:val="1"/>
      <w:numFmt w:val="decimal"/>
      <w:lvlText w:val="%7."/>
      <w:lvlJc w:val="left"/>
      <w:pPr>
        <w:ind w:left="2797" w:hanging="400"/>
      </w:pPr>
    </w:lvl>
    <w:lvl w:ilvl="7" w:tplc="04090019" w:tentative="1">
      <w:start w:val="1"/>
      <w:numFmt w:val="upperLetter"/>
      <w:lvlText w:val="%8."/>
      <w:lvlJc w:val="left"/>
      <w:pPr>
        <w:ind w:left="3197" w:hanging="400"/>
      </w:pPr>
    </w:lvl>
    <w:lvl w:ilvl="8" w:tplc="0409001B" w:tentative="1">
      <w:start w:val="1"/>
      <w:numFmt w:val="lowerRoman"/>
      <w:lvlText w:val="%9."/>
      <w:lvlJc w:val="right"/>
      <w:pPr>
        <w:ind w:left="3597" w:hanging="400"/>
      </w:pPr>
    </w:lvl>
  </w:abstractNum>
  <w:abstractNum w:abstractNumId="11">
    <w:nsid w:val="295B3AEE"/>
    <w:multiLevelType w:val="hybridMultilevel"/>
    <w:tmpl w:val="12DCDAF6"/>
    <w:lvl w:ilvl="0" w:tplc="491874D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362D1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C960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4A4CA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014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C9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8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62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CA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366C71"/>
    <w:multiLevelType w:val="hybridMultilevel"/>
    <w:tmpl w:val="22DA6922"/>
    <w:lvl w:ilvl="0" w:tplc="232E16DA">
      <w:start w:val="1"/>
      <w:numFmt w:val="bullet"/>
      <w:lvlText w:val="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13">
    <w:nsid w:val="3333611F"/>
    <w:multiLevelType w:val="hybridMultilevel"/>
    <w:tmpl w:val="A7669CE6"/>
    <w:lvl w:ilvl="0" w:tplc="6C989F68">
      <w:start w:val="1"/>
      <w:numFmt w:val="bullet"/>
      <w:pStyle w:val="a2"/>
      <w:lvlText w:val=""/>
      <w:lvlJc w:val="left"/>
      <w:pPr>
        <w:tabs>
          <w:tab w:val="num" w:pos="400"/>
        </w:tabs>
        <w:ind w:left="400" w:hanging="400"/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8C60CF10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142740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CBCEAB4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A8A2CF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A0929D7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4FE8FE88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A30F44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>
    <w:nsid w:val="354E246C"/>
    <w:multiLevelType w:val="hybridMultilevel"/>
    <w:tmpl w:val="FA60EB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36F056D0"/>
    <w:multiLevelType w:val="hybridMultilevel"/>
    <w:tmpl w:val="6A885A5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437C336E"/>
    <w:multiLevelType w:val="hybridMultilevel"/>
    <w:tmpl w:val="9A308D38"/>
    <w:lvl w:ilvl="0" w:tplc="2BF4856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67A6A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0E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CB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50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2D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0E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8D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105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9F5BB1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>
    <w:nsid w:val="49C84D83"/>
    <w:multiLevelType w:val="hybridMultilevel"/>
    <w:tmpl w:val="084C886A"/>
    <w:lvl w:ilvl="0" w:tplc="DC7C3018">
      <w:start w:val="1"/>
      <w:numFmt w:val="bullet"/>
      <w:lvlText w:val="-"/>
      <w:lvlJc w:val="left"/>
      <w:pPr>
        <w:ind w:left="1352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9">
    <w:nsid w:val="4AA84A28"/>
    <w:multiLevelType w:val="hybridMultilevel"/>
    <w:tmpl w:val="38F6AD74"/>
    <w:lvl w:ilvl="0" w:tplc="AE4C2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0AC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7E6C8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3020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19620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5FD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A08C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67DA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47AC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0">
    <w:nsid w:val="4DB973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500E6513"/>
    <w:multiLevelType w:val="hybridMultilevel"/>
    <w:tmpl w:val="CF22D7F0"/>
    <w:lvl w:ilvl="0" w:tplc="AECA3258">
      <w:start w:val="1"/>
      <w:numFmt w:val="bullet"/>
      <w:lvlText w:val="-"/>
      <w:lvlJc w:val="left"/>
      <w:pPr>
        <w:ind w:left="1353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2">
    <w:nsid w:val="558E0082"/>
    <w:multiLevelType w:val="hybridMultilevel"/>
    <w:tmpl w:val="E986383C"/>
    <w:lvl w:ilvl="0" w:tplc="123287B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55FF5EE2"/>
    <w:multiLevelType w:val="hybridMultilevel"/>
    <w:tmpl w:val="856C27A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56693910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59F30803"/>
    <w:multiLevelType w:val="hybridMultilevel"/>
    <w:tmpl w:val="377AA228"/>
    <w:lvl w:ilvl="0" w:tplc="0409000F">
      <w:start w:val="1"/>
      <w:numFmt w:val="decimal"/>
      <w:lvlText w:val="%1."/>
      <w:lvlJc w:val="left"/>
      <w:pPr>
        <w:ind w:left="797" w:hanging="400"/>
      </w:pPr>
    </w:lvl>
    <w:lvl w:ilvl="1" w:tplc="04090019" w:tentative="1">
      <w:start w:val="1"/>
      <w:numFmt w:val="upperLetter"/>
      <w:lvlText w:val="%2."/>
      <w:lvlJc w:val="left"/>
      <w:pPr>
        <w:ind w:left="1197" w:hanging="400"/>
      </w:pPr>
    </w:lvl>
    <w:lvl w:ilvl="2" w:tplc="0409001B" w:tentative="1">
      <w:start w:val="1"/>
      <w:numFmt w:val="lowerRoman"/>
      <w:lvlText w:val="%3."/>
      <w:lvlJc w:val="right"/>
      <w:pPr>
        <w:ind w:left="1597" w:hanging="400"/>
      </w:pPr>
    </w:lvl>
    <w:lvl w:ilvl="3" w:tplc="0409000F" w:tentative="1">
      <w:start w:val="1"/>
      <w:numFmt w:val="decimal"/>
      <w:lvlText w:val="%4."/>
      <w:lvlJc w:val="left"/>
      <w:pPr>
        <w:ind w:left="1997" w:hanging="400"/>
      </w:pPr>
    </w:lvl>
    <w:lvl w:ilvl="4" w:tplc="04090019" w:tentative="1">
      <w:start w:val="1"/>
      <w:numFmt w:val="upperLetter"/>
      <w:lvlText w:val="%5."/>
      <w:lvlJc w:val="left"/>
      <w:pPr>
        <w:ind w:left="2397" w:hanging="400"/>
      </w:pPr>
    </w:lvl>
    <w:lvl w:ilvl="5" w:tplc="0409001B" w:tentative="1">
      <w:start w:val="1"/>
      <w:numFmt w:val="lowerRoman"/>
      <w:lvlText w:val="%6."/>
      <w:lvlJc w:val="right"/>
      <w:pPr>
        <w:ind w:left="2797" w:hanging="400"/>
      </w:pPr>
    </w:lvl>
    <w:lvl w:ilvl="6" w:tplc="0409000F" w:tentative="1">
      <w:start w:val="1"/>
      <w:numFmt w:val="decimal"/>
      <w:lvlText w:val="%7."/>
      <w:lvlJc w:val="left"/>
      <w:pPr>
        <w:ind w:left="3197" w:hanging="400"/>
      </w:pPr>
    </w:lvl>
    <w:lvl w:ilvl="7" w:tplc="04090019" w:tentative="1">
      <w:start w:val="1"/>
      <w:numFmt w:val="upperLetter"/>
      <w:lvlText w:val="%8."/>
      <w:lvlJc w:val="left"/>
      <w:pPr>
        <w:ind w:left="3597" w:hanging="400"/>
      </w:pPr>
    </w:lvl>
    <w:lvl w:ilvl="8" w:tplc="0409001B" w:tentative="1">
      <w:start w:val="1"/>
      <w:numFmt w:val="lowerRoman"/>
      <w:lvlText w:val="%9."/>
      <w:lvlJc w:val="right"/>
      <w:pPr>
        <w:ind w:left="3997" w:hanging="400"/>
      </w:pPr>
    </w:lvl>
  </w:abstractNum>
  <w:abstractNum w:abstractNumId="26">
    <w:nsid w:val="5A2462B6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63987B3A"/>
    <w:multiLevelType w:val="hybridMultilevel"/>
    <w:tmpl w:val="61823ADA"/>
    <w:lvl w:ilvl="0" w:tplc="87FAF470">
      <w:start w:val="1"/>
      <w:numFmt w:val="bullet"/>
      <w:pStyle w:val="22"/>
      <w:lvlText w:val="-"/>
      <w:lvlJc w:val="left"/>
      <w:pPr>
        <w:tabs>
          <w:tab w:val="num" w:pos="799"/>
        </w:tabs>
        <w:ind w:left="799" w:hanging="396"/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>
    <w:nsid w:val="647C37C7"/>
    <w:multiLevelType w:val="multilevel"/>
    <w:tmpl w:val="BF8015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29">
    <w:nsid w:val="69193775"/>
    <w:multiLevelType w:val="hybridMultilevel"/>
    <w:tmpl w:val="BD3C35BA"/>
    <w:lvl w:ilvl="0" w:tplc="AD1ED8E6">
      <w:start w:val="1"/>
      <w:numFmt w:val="bullet"/>
      <w:pStyle w:val="01"/>
      <w:lvlText w:val=""/>
      <w:lvlJc w:val="left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>
    <w:nsid w:val="6E6848C0"/>
    <w:multiLevelType w:val="hybridMultilevel"/>
    <w:tmpl w:val="F1DACAB6"/>
    <w:lvl w:ilvl="0" w:tplc="46A48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6EA61C4B"/>
    <w:multiLevelType w:val="hybridMultilevel"/>
    <w:tmpl w:val="2BEEA05E"/>
    <w:lvl w:ilvl="0" w:tplc="DB54D1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A520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C51F4">
      <w:start w:val="1"/>
      <w:numFmt w:val="decimal"/>
      <w:lvlText w:val="%3."/>
      <w:lvlJc w:val="left"/>
      <w:pPr>
        <w:tabs>
          <w:tab w:val="num" w:pos="1210"/>
        </w:tabs>
        <w:ind w:left="1210" w:hanging="360"/>
      </w:pPr>
    </w:lvl>
    <w:lvl w:ilvl="3" w:tplc="91BEA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24E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44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646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CE9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pStyle w:val="Bullet-Box2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CB1CA738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>
    <w:nsid w:val="71B33C85"/>
    <w:multiLevelType w:val="multilevel"/>
    <w:tmpl w:val="D9FAFFC6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34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1D1E6854">
      <w:start w:val="1"/>
      <w:numFmt w:val="bullet"/>
      <w:pStyle w:val="11"/>
      <w:lvlText w:val="☞"/>
      <w:lvlJc w:val="left"/>
      <w:pPr>
        <w:tabs>
          <w:tab w:val="num" w:pos="397"/>
        </w:tabs>
        <w:ind w:left="397" w:hanging="397"/>
      </w:pPr>
      <w:rPr>
        <w:rFonts w:ascii="굴림" w:eastAsia="굴림" w:hAnsi="Wingdings" w:cs="Times New Roman" w:hint="eastAsia"/>
      </w:rPr>
    </w:lvl>
    <w:lvl w:ilvl="2" w:tplc="7B8AE8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>
    <w:nsid w:val="7EA1485E"/>
    <w:multiLevelType w:val="hybridMultilevel"/>
    <w:tmpl w:val="2642F764"/>
    <w:lvl w:ilvl="0" w:tplc="EC589012">
      <w:start w:val="1"/>
      <w:numFmt w:val="bullet"/>
      <w:pStyle w:val="12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HY울릉도B" w:hAnsi="Wingdings" w:hint="default"/>
        <w:sz w:val="24"/>
      </w:rPr>
    </w:lvl>
    <w:lvl w:ilvl="1" w:tplc="ACCC9976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474A94C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38A2FC8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ED4A55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49E0AA04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5245D36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6760378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78C978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2">
    <w:abstractNumId w:val="0"/>
  </w:num>
  <w:num w:numId="3">
    <w:abstractNumId w:val="34"/>
  </w:num>
  <w:num w:numId="4">
    <w:abstractNumId w:val="27"/>
  </w:num>
  <w:num w:numId="5">
    <w:abstractNumId w:val="1"/>
  </w:num>
  <w:num w:numId="6">
    <w:abstractNumId w:val="13"/>
  </w:num>
  <w:num w:numId="7">
    <w:abstractNumId w:val="35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28"/>
  </w:num>
  <w:num w:numId="14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cs="Times New Roman"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cs="Times New Roman"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09"/>
          </w:tabs>
          <w:ind w:left="709" w:hanging="709"/>
        </w:pPr>
        <w:rPr>
          <w:rFonts w:cs="Times New Roman" w:hint="eastAsia"/>
        </w:rPr>
      </w:lvl>
    </w:lvlOverride>
    <w:lvlOverride w:ilvl="3">
      <w:lvl w:ilvl="3">
        <w:start w:val="1"/>
        <w:numFmt w:val="decimal"/>
        <w:lvlText w:val="%1.%2.%3.%4:"/>
        <w:lvlJc w:val="left"/>
        <w:pPr>
          <w:tabs>
            <w:tab w:val="num" w:pos="851"/>
          </w:tabs>
          <w:ind w:left="851" w:hanging="851"/>
        </w:pPr>
        <w:rPr>
          <w:rFonts w:cs="Times New Roman"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cs="Times New Roman"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cs="Times New Roman"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cs="Times New Roman"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cs="Times New Roman"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cs="Times New Roman" w:hint="eastAsia"/>
        </w:rPr>
      </w:lvl>
    </w:lvlOverride>
  </w:num>
  <w:num w:numId="15">
    <w:abstractNumId w:val="33"/>
  </w:num>
  <w:num w:numId="16">
    <w:abstractNumId w:val="29"/>
  </w:num>
  <w:num w:numId="17">
    <w:abstractNumId w:val="32"/>
  </w:num>
  <w:num w:numId="18">
    <w:abstractNumId w:val="18"/>
  </w:num>
  <w:num w:numId="19">
    <w:abstractNumId w:val="21"/>
  </w:num>
  <w:num w:numId="20">
    <w:abstractNumId w:val="12"/>
  </w:num>
  <w:num w:numId="21">
    <w:abstractNumId w:val="30"/>
  </w:num>
  <w:num w:numId="22">
    <w:abstractNumId w:val="23"/>
  </w:num>
  <w:num w:numId="23">
    <w:abstractNumId w:val="7"/>
  </w:num>
  <w:num w:numId="24">
    <w:abstractNumId w:val="10"/>
  </w:num>
  <w:num w:numId="25">
    <w:abstractNumId w:val="25"/>
  </w:num>
  <w:num w:numId="26">
    <w:abstractNumId w:val="15"/>
  </w:num>
  <w:num w:numId="27">
    <w:abstractNumId w:val="19"/>
  </w:num>
  <w:num w:numId="28">
    <w:abstractNumId w:val="14"/>
  </w:num>
  <w:num w:numId="29">
    <w:abstractNumId w:val="24"/>
  </w:num>
  <w:num w:numId="30">
    <w:abstractNumId w:val="17"/>
  </w:num>
  <w:num w:numId="31">
    <w:abstractNumId w:val="20"/>
  </w:num>
  <w:num w:numId="32">
    <w:abstractNumId w:val="6"/>
  </w:num>
  <w:num w:numId="33">
    <w:abstractNumId w:val="26"/>
  </w:num>
  <w:num w:numId="34">
    <w:abstractNumId w:val="11"/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31"/>
  </w:num>
  <w:num w:numId="3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F39"/>
    <w:rsid w:val="000320A8"/>
    <w:rsid w:val="0003240F"/>
    <w:rsid w:val="00040F42"/>
    <w:rsid w:val="00044A10"/>
    <w:rsid w:val="00056AD0"/>
    <w:rsid w:val="00082030"/>
    <w:rsid w:val="00084624"/>
    <w:rsid w:val="00097A67"/>
    <w:rsid w:val="000A63F1"/>
    <w:rsid w:val="000B6632"/>
    <w:rsid w:val="000C132F"/>
    <w:rsid w:val="000C2FE6"/>
    <w:rsid w:val="000C67E8"/>
    <w:rsid w:val="000D2CDD"/>
    <w:rsid w:val="000D43F5"/>
    <w:rsid w:val="000E0399"/>
    <w:rsid w:val="000E173F"/>
    <w:rsid w:val="000E7203"/>
    <w:rsid w:val="000F2173"/>
    <w:rsid w:val="000F38D8"/>
    <w:rsid w:val="00100C77"/>
    <w:rsid w:val="00110A81"/>
    <w:rsid w:val="0011209E"/>
    <w:rsid w:val="001176CD"/>
    <w:rsid w:val="00127FB7"/>
    <w:rsid w:val="00143E3B"/>
    <w:rsid w:val="00146CA1"/>
    <w:rsid w:val="0015106D"/>
    <w:rsid w:val="00154C42"/>
    <w:rsid w:val="00161081"/>
    <w:rsid w:val="00170749"/>
    <w:rsid w:val="00170AC0"/>
    <w:rsid w:val="0017255C"/>
    <w:rsid w:val="00173B62"/>
    <w:rsid w:val="00190772"/>
    <w:rsid w:val="00194A80"/>
    <w:rsid w:val="0019574D"/>
    <w:rsid w:val="001B2586"/>
    <w:rsid w:val="001B6B6F"/>
    <w:rsid w:val="001C4BE8"/>
    <w:rsid w:val="001E1EF2"/>
    <w:rsid w:val="001F0D58"/>
    <w:rsid w:val="001F4D23"/>
    <w:rsid w:val="001F71A5"/>
    <w:rsid w:val="001F7255"/>
    <w:rsid w:val="00200864"/>
    <w:rsid w:val="00206EAB"/>
    <w:rsid w:val="00220EF5"/>
    <w:rsid w:val="002238B6"/>
    <w:rsid w:val="00225257"/>
    <w:rsid w:val="00227F32"/>
    <w:rsid w:val="00234B3D"/>
    <w:rsid w:val="00240E33"/>
    <w:rsid w:val="002428C5"/>
    <w:rsid w:val="002572B5"/>
    <w:rsid w:val="0026038F"/>
    <w:rsid w:val="00267CB7"/>
    <w:rsid w:val="00273288"/>
    <w:rsid w:val="0028147C"/>
    <w:rsid w:val="002825B6"/>
    <w:rsid w:val="002833D9"/>
    <w:rsid w:val="00283C30"/>
    <w:rsid w:val="00287B79"/>
    <w:rsid w:val="00293EFF"/>
    <w:rsid w:val="002A6DB9"/>
    <w:rsid w:val="002B0AA0"/>
    <w:rsid w:val="002B0BE0"/>
    <w:rsid w:val="002B529F"/>
    <w:rsid w:val="002B7CB1"/>
    <w:rsid w:val="002C2677"/>
    <w:rsid w:val="002D3D47"/>
    <w:rsid w:val="002D7CED"/>
    <w:rsid w:val="002F1309"/>
    <w:rsid w:val="002F5654"/>
    <w:rsid w:val="00302787"/>
    <w:rsid w:val="003040FE"/>
    <w:rsid w:val="003109FF"/>
    <w:rsid w:val="0031261C"/>
    <w:rsid w:val="0031746F"/>
    <w:rsid w:val="003277A3"/>
    <w:rsid w:val="003327C7"/>
    <w:rsid w:val="00346DD3"/>
    <w:rsid w:val="0035502F"/>
    <w:rsid w:val="00377984"/>
    <w:rsid w:val="00397CD6"/>
    <w:rsid w:val="003A4BD3"/>
    <w:rsid w:val="003A4E0D"/>
    <w:rsid w:val="003A5D8D"/>
    <w:rsid w:val="003B6941"/>
    <w:rsid w:val="003C46D9"/>
    <w:rsid w:val="003C5347"/>
    <w:rsid w:val="00400A4A"/>
    <w:rsid w:val="004071F8"/>
    <w:rsid w:val="004075A5"/>
    <w:rsid w:val="0041454F"/>
    <w:rsid w:val="00426258"/>
    <w:rsid w:val="004330C3"/>
    <w:rsid w:val="004352B8"/>
    <w:rsid w:val="0044574A"/>
    <w:rsid w:val="00445AD2"/>
    <w:rsid w:val="00451729"/>
    <w:rsid w:val="004535F2"/>
    <w:rsid w:val="00462D51"/>
    <w:rsid w:val="004645DB"/>
    <w:rsid w:val="00466A1B"/>
    <w:rsid w:val="00472F1E"/>
    <w:rsid w:val="00475CB4"/>
    <w:rsid w:val="00481801"/>
    <w:rsid w:val="0048518F"/>
    <w:rsid w:val="00497DE7"/>
    <w:rsid w:val="004A2E4C"/>
    <w:rsid w:val="004A67F4"/>
    <w:rsid w:val="004A7164"/>
    <w:rsid w:val="004B4960"/>
    <w:rsid w:val="004B5854"/>
    <w:rsid w:val="004B6D14"/>
    <w:rsid w:val="004C4650"/>
    <w:rsid w:val="004D3767"/>
    <w:rsid w:val="004D751C"/>
    <w:rsid w:val="004E1AC6"/>
    <w:rsid w:val="004E5E93"/>
    <w:rsid w:val="004F408B"/>
    <w:rsid w:val="00500836"/>
    <w:rsid w:val="00512220"/>
    <w:rsid w:val="00521C0B"/>
    <w:rsid w:val="00527FBA"/>
    <w:rsid w:val="0053342D"/>
    <w:rsid w:val="0054074E"/>
    <w:rsid w:val="00543F86"/>
    <w:rsid w:val="00545B8E"/>
    <w:rsid w:val="005611C3"/>
    <w:rsid w:val="00562553"/>
    <w:rsid w:val="00565011"/>
    <w:rsid w:val="005815EE"/>
    <w:rsid w:val="00583394"/>
    <w:rsid w:val="00584C4E"/>
    <w:rsid w:val="00590460"/>
    <w:rsid w:val="0059283D"/>
    <w:rsid w:val="00593AB2"/>
    <w:rsid w:val="0059766B"/>
    <w:rsid w:val="005A39C7"/>
    <w:rsid w:val="005A45CC"/>
    <w:rsid w:val="005A777D"/>
    <w:rsid w:val="005B5235"/>
    <w:rsid w:val="005B718E"/>
    <w:rsid w:val="005D0510"/>
    <w:rsid w:val="005D3704"/>
    <w:rsid w:val="005D3EA1"/>
    <w:rsid w:val="005E04D6"/>
    <w:rsid w:val="005F10EA"/>
    <w:rsid w:val="005F6A6A"/>
    <w:rsid w:val="005F707F"/>
    <w:rsid w:val="00605298"/>
    <w:rsid w:val="00613F96"/>
    <w:rsid w:val="00616BA8"/>
    <w:rsid w:val="00621407"/>
    <w:rsid w:val="00636EC2"/>
    <w:rsid w:val="00651D0B"/>
    <w:rsid w:val="006520E2"/>
    <w:rsid w:val="006538A9"/>
    <w:rsid w:val="006548B1"/>
    <w:rsid w:val="00660BA8"/>
    <w:rsid w:val="006674F7"/>
    <w:rsid w:val="00681ED2"/>
    <w:rsid w:val="006A4970"/>
    <w:rsid w:val="006B3337"/>
    <w:rsid w:val="006B7DCE"/>
    <w:rsid w:val="006C43E1"/>
    <w:rsid w:val="006D405D"/>
    <w:rsid w:val="006D665B"/>
    <w:rsid w:val="006D7741"/>
    <w:rsid w:val="006E4DF8"/>
    <w:rsid w:val="006F4B6D"/>
    <w:rsid w:val="006F5034"/>
    <w:rsid w:val="006F7C5E"/>
    <w:rsid w:val="00713A82"/>
    <w:rsid w:val="00714B11"/>
    <w:rsid w:val="00716316"/>
    <w:rsid w:val="00734C21"/>
    <w:rsid w:val="007362AA"/>
    <w:rsid w:val="00737CE4"/>
    <w:rsid w:val="00737D02"/>
    <w:rsid w:val="00744329"/>
    <w:rsid w:val="007523BB"/>
    <w:rsid w:val="00773975"/>
    <w:rsid w:val="0077565A"/>
    <w:rsid w:val="00775996"/>
    <w:rsid w:val="0078186D"/>
    <w:rsid w:val="00794BE1"/>
    <w:rsid w:val="007A2E66"/>
    <w:rsid w:val="007C50D7"/>
    <w:rsid w:val="007C736A"/>
    <w:rsid w:val="007C74BE"/>
    <w:rsid w:val="007C7B86"/>
    <w:rsid w:val="007D0E61"/>
    <w:rsid w:val="007D5C45"/>
    <w:rsid w:val="007D7EAD"/>
    <w:rsid w:val="00802BFF"/>
    <w:rsid w:val="0080786E"/>
    <w:rsid w:val="00810C67"/>
    <w:rsid w:val="00824536"/>
    <w:rsid w:val="0082553E"/>
    <w:rsid w:val="008303AD"/>
    <w:rsid w:val="008316BD"/>
    <w:rsid w:val="00834783"/>
    <w:rsid w:val="00850AB0"/>
    <w:rsid w:val="00852D52"/>
    <w:rsid w:val="008550F8"/>
    <w:rsid w:val="008675E9"/>
    <w:rsid w:val="008678BD"/>
    <w:rsid w:val="00880216"/>
    <w:rsid w:val="00884DDD"/>
    <w:rsid w:val="00887A5F"/>
    <w:rsid w:val="00891258"/>
    <w:rsid w:val="00892C92"/>
    <w:rsid w:val="00897082"/>
    <w:rsid w:val="008A4FB8"/>
    <w:rsid w:val="008A5E0D"/>
    <w:rsid w:val="008A6B30"/>
    <w:rsid w:val="008C27CA"/>
    <w:rsid w:val="008D05F0"/>
    <w:rsid w:val="008D25A4"/>
    <w:rsid w:val="008D52B8"/>
    <w:rsid w:val="008E0857"/>
    <w:rsid w:val="008E486B"/>
    <w:rsid w:val="008E5F68"/>
    <w:rsid w:val="0090468B"/>
    <w:rsid w:val="0091075D"/>
    <w:rsid w:val="009235D0"/>
    <w:rsid w:val="00930D18"/>
    <w:rsid w:val="009546E9"/>
    <w:rsid w:val="0096280A"/>
    <w:rsid w:val="00963480"/>
    <w:rsid w:val="00982B08"/>
    <w:rsid w:val="00987024"/>
    <w:rsid w:val="00993276"/>
    <w:rsid w:val="009941F0"/>
    <w:rsid w:val="009953E5"/>
    <w:rsid w:val="009956B1"/>
    <w:rsid w:val="00995C07"/>
    <w:rsid w:val="00996FFB"/>
    <w:rsid w:val="009D117F"/>
    <w:rsid w:val="00A0034D"/>
    <w:rsid w:val="00A03148"/>
    <w:rsid w:val="00A11F62"/>
    <w:rsid w:val="00A132C6"/>
    <w:rsid w:val="00A15157"/>
    <w:rsid w:val="00A166BE"/>
    <w:rsid w:val="00A1739D"/>
    <w:rsid w:val="00A57552"/>
    <w:rsid w:val="00A63E3F"/>
    <w:rsid w:val="00A7046F"/>
    <w:rsid w:val="00A73902"/>
    <w:rsid w:val="00A9466B"/>
    <w:rsid w:val="00A955D8"/>
    <w:rsid w:val="00AA02A7"/>
    <w:rsid w:val="00AA2BB4"/>
    <w:rsid w:val="00AD74F6"/>
    <w:rsid w:val="00AF7F83"/>
    <w:rsid w:val="00B12104"/>
    <w:rsid w:val="00B1276B"/>
    <w:rsid w:val="00B1797D"/>
    <w:rsid w:val="00B239AC"/>
    <w:rsid w:val="00B249B4"/>
    <w:rsid w:val="00B25B18"/>
    <w:rsid w:val="00B262FF"/>
    <w:rsid w:val="00B27E8A"/>
    <w:rsid w:val="00B32635"/>
    <w:rsid w:val="00B376E1"/>
    <w:rsid w:val="00B37C9C"/>
    <w:rsid w:val="00B4230D"/>
    <w:rsid w:val="00B43B57"/>
    <w:rsid w:val="00B60E76"/>
    <w:rsid w:val="00B7019F"/>
    <w:rsid w:val="00B8712F"/>
    <w:rsid w:val="00B92D99"/>
    <w:rsid w:val="00B9472A"/>
    <w:rsid w:val="00BA79D9"/>
    <w:rsid w:val="00BB58D8"/>
    <w:rsid w:val="00BC3FC7"/>
    <w:rsid w:val="00BD1189"/>
    <w:rsid w:val="00BD2A99"/>
    <w:rsid w:val="00BD3807"/>
    <w:rsid w:val="00BD5DD8"/>
    <w:rsid w:val="00BE1480"/>
    <w:rsid w:val="00BE1B5E"/>
    <w:rsid w:val="00BE4CEF"/>
    <w:rsid w:val="00BE722F"/>
    <w:rsid w:val="00BF28FF"/>
    <w:rsid w:val="00C043A9"/>
    <w:rsid w:val="00C04DB7"/>
    <w:rsid w:val="00C05E15"/>
    <w:rsid w:val="00C07D7C"/>
    <w:rsid w:val="00C2240A"/>
    <w:rsid w:val="00C26867"/>
    <w:rsid w:val="00C410F2"/>
    <w:rsid w:val="00C45DB5"/>
    <w:rsid w:val="00C46F39"/>
    <w:rsid w:val="00C56EF6"/>
    <w:rsid w:val="00C64E8E"/>
    <w:rsid w:val="00C65F1E"/>
    <w:rsid w:val="00C835CB"/>
    <w:rsid w:val="00C87940"/>
    <w:rsid w:val="00CA3BD6"/>
    <w:rsid w:val="00CB19A1"/>
    <w:rsid w:val="00CB3516"/>
    <w:rsid w:val="00CB4085"/>
    <w:rsid w:val="00CC0C93"/>
    <w:rsid w:val="00CC116B"/>
    <w:rsid w:val="00CE29C8"/>
    <w:rsid w:val="00CF502E"/>
    <w:rsid w:val="00CF769E"/>
    <w:rsid w:val="00D00647"/>
    <w:rsid w:val="00D03EA3"/>
    <w:rsid w:val="00D11267"/>
    <w:rsid w:val="00D152E6"/>
    <w:rsid w:val="00D17D35"/>
    <w:rsid w:val="00D23B4C"/>
    <w:rsid w:val="00D43A70"/>
    <w:rsid w:val="00D44885"/>
    <w:rsid w:val="00D5012C"/>
    <w:rsid w:val="00D54CDB"/>
    <w:rsid w:val="00D57113"/>
    <w:rsid w:val="00D57660"/>
    <w:rsid w:val="00D57CA5"/>
    <w:rsid w:val="00D64E65"/>
    <w:rsid w:val="00D73442"/>
    <w:rsid w:val="00D77166"/>
    <w:rsid w:val="00D82834"/>
    <w:rsid w:val="00D839CD"/>
    <w:rsid w:val="00D83F8A"/>
    <w:rsid w:val="00DA65AC"/>
    <w:rsid w:val="00DC2D2A"/>
    <w:rsid w:val="00DD16E8"/>
    <w:rsid w:val="00DE6C6F"/>
    <w:rsid w:val="00DF07FF"/>
    <w:rsid w:val="00DF5A3D"/>
    <w:rsid w:val="00DF640E"/>
    <w:rsid w:val="00E038EE"/>
    <w:rsid w:val="00E04098"/>
    <w:rsid w:val="00E076D4"/>
    <w:rsid w:val="00E15E58"/>
    <w:rsid w:val="00E26AE6"/>
    <w:rsid w:val="00E318EF"/>
    <w:rsid w:val="00E31ED2"/>
    <w:rsid w:val="00E33166"/>
    <w:rsid w:val="00E33D99"/>
    <w:rsid w:val="00E376F4"/>
    <w:rsid w:val="00E405BF"/>
    <w:rsid w:val="00E472A3"/>
    <w:rsid w:val="00E67BB8"/>
    <w:rsid w:val="00E72CBB"/>
    <w:rsid w:val="00E95327"/>
    <w:rsid w:val="00E961BF"/>
    <w:rsid w:val="00E97A89"/>
    <w:rsid w:val="00EA4284"/>
    <w:rsid w:val="00EA4E3B"/>
    <w:rsid w:val="00EC738F"/>
    <w:rsid w:val="00ED466F"/>
    <w:rsid w:val="00EE10C3"/>
    <w:rsid w:val="00EE1ED9"/>
    <w:rsid w:val="00EF3804"/>
    <w:rsid w:val="00EF5923"/>
    <w:rsid w:val="00F03884"/>
    <w:rsid w:val="00F16CB2"/>
    <w:rsid w:val="00F2105F"/>
    <w:rsid w:val="00F23D44"/>
    <w:rsid w:val="00F34757"/>
    <w:rsid w:val="00F35D41"/>
    <w:rsid w:val="00F364F4"/>
    <w:rsid w:val="00F4057E"/>
    <w:rsid w:val="00F6115C"/>
    <w:rsid w:val="00F649CA"/>
    <w:rsid w:val="00F71D8D"/>
    <w:rsid w:val="00F737CD"/>
    <w:rsid w:val="00F805C9"/>
    <w:rsid w:val="00F90B3A"/>
    <w:rsid w:val="00F9371D"/>
    <w:rsid w:val="00F93E11"/>
    <w:rsid w:val="00F9550C"/>
    <w:rsid w:val="00F958DD"/>
    <w:rsid w:val="00FA13F9"/>
    <w:rsid w:val="00FA2172"/>
    <w:rsid w:val="00FA6022"/>
    <w:rsid w:val="00FC44DF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124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53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81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43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8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1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88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30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43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8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02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8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12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650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143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79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6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39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99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5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3789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6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625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4347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8812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09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0724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43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70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72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483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56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165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86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3695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11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4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78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9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9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16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31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46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457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754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41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31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1169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42643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4723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10827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91634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08271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85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109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16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16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06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1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7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11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79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668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5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4616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430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6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0982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49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48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751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2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237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562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6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5496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9461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4246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2825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8737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15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418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3969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13065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295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6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73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9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66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47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64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3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7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4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02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78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8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3358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394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8904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50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99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87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421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28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9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9593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7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6325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67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61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08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06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98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4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55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v1.khgc.co.kr/numberDistributionGuaranteeStatus.do?STDD_YYM=2013&amp;AREA_DCD=01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ev1.khgc.co.kr/numberDistributionGuaranteeStatus.do?STDD_YYM=2013&amp;AREA_DCD=0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ev1.khgc.co.kr/numberDistributionGuaranteeStatus.do?STDD_YYM=2013&amp;AREA_DCD=0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dev1.khgc.co.kr/numberDistributionGuaranteeStatus.do?STDD_YYM=2013&amp;AREA_DCD=01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dev1.khgc.co.kr/numberDistributionGuaranteeStatus.do?STDD_YYM=2013&amp;AREA_DCD=01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QFPE3008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DFA45-5776-471E-954F-BE628D1C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QFPE3008.dot</Template>
  <TotalTime>271</TotalTime>
  <Pages>5</Pages>
  <Words>190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Links>
    <vt:vector size="12" baseType="variant"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_Toc201490273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_Toc201490272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park16</dc:creator>
  <cp:lastModifiedBy>N_380</cp:lastModifiedBy>
  <cp:revision>110</cp:revision>
  <cp:lastPrinted>2005-10-20T07:52:00Z</cp:lastPrinted>
  <dcterms:created xsi:type="dcterms:W3CDTF">2014-09-04T11:11:00Z</dcterms:created>
  <dcterms:modified xsi:type="dcterms:W3CDTF">2019-04-11T05:47:00Z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작성일">
    <vt:lpwstr>YYYY/MM/DD</vt:lpwstr>
  </property>
  <property fmtid="{D5CDD505-2E9C-101B-9397-08002B2CF9AE}" pid="3" name="버전">
    <vt:lpwstr>X.x</vt:lpwstr>
  </property>
  <property fmtid="{D5CDD505-2E9C-101B-9397-08002B2CF9AE}" pid="4" name="단계">
    <vt:lpwstr>분석</vt:lpwstr>
  </property>
  <property fmtid="{D5CDD505-2E9C-101B-9397-08002B2CF9AE}" pid="5" name="문서번호">
    <vt:lpwstr>QFPE3100</vt:lpwstr>
  </property>
</Properties>
</file>