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F51D76" w:rsidRPr="00472F1E" w:rsidRDefault="00F51D76" w:rsidP="00F51D76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proofErr w:type="spellStart"/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proofErr w:type="spellEnd"/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:rsidR="00F51D76" w:rsidRPr="00472F1E" w:rsidRDefault="00B94D12" w:rsidP="00F51D76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bookmarkStart w:id="0" w:name="_GoBack"/>
      <w:bookmarkEnd w:id="0"/>
      <w:r w:rsidR="00F51D76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</w:p>
    <w:p w:rsidR="00F51D76" w:rsidRPr="00880216" w:rsidRDefault="00F51D76" w:rsidP="00F51D76">
      <w:pPr>
        <w:ind w:left="400"/>
        <w:jc w:val="right"/>
        <w:rPr>
          <w:rFonts w:ascii="Arial" w:eastAsia="맑은 고딕" w:hAnsi="Arial" w:cs="Arial"/>
        </w:rPr>
      </w:pPr>
      <w:proofErr w:type="gramStart"/>
      <w:r w:rsidRPr="00472F1E">
        <w:rPr>
          <w:rFonts w:ascii="Arial" w:eastAsia="맑은 고딕" w:hAnsi="Arial" w:cs="Arial"/>
          <w:b/>
          <w:sz w:val="44"/>
          <w:szCs w:val="44"/>
        </w:rPr>
        <w:t>version</w:t>
      </w:r>
      <w:proofErr w:type="gramEnd"/>
      <w:r w:rsidRPr="00472F1E">
        <w:rPr>
          <w:rFonts w:ascii="Arial" w:eastAsia="맑은 고딕" w:hAnsi="Arial" w:cs="Arial"/>
          <w:b/>
          <w:sz w:val="44"/>
          <w:szCs w:val="44"/>
        </w:rPr>
        <w:t xml:space="preserve"> </w:t>
      </w:r>
      <w:r w:rsidR="00F8095E">
        <w:rPr>
          <w:rFonts w:ascii="Arial" w:eastAsia="맑은 고딕" w:hAnsi="Arial" w:cs="Arial" w:hint="eastAsia"/>
          <w:b/>
          <w:sz w:val="44"/>
          <w:szCs w:val="44"/>
        </w:rPr>
        <w:t>0.7</w:t>
      </w:r>
    </w:p>
    <w:p w:rsidR="00F51D76" w:rsidRDefault="00F51D76" w:rsidP="00F51D76">
      <w:pPr>
        <w:ind w:left="400"/>
        <w:jc w:val="right"/>
        <w:rPr>
          <w:rFonts w:ascii="Arial" w:eastAsia="맑은 고딕" w:hAnsi="Arial" w:cs="Arial"/>
          <w:b/>
        </w:rPr>
      </w:pPr>
    </w:p>
    <w:p w:rsidR="00F51D76" w:rsidRPr="00472F1E" w:rsidRDefault="00F51D76" w:rsidP="00F51D76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201</w:t>
      </w:r>
      <w:r>
        <w:rPr>
          <w:rFonts w:asciiTheme="minorEastAsia" w:eastAsiaTheme="minorEastAsia" w:hAnsiTheme="minorEastAsia" w:cs="Arial" w:hint="eastAsia"/>
          <w:b/>
          <w:sz w:val="22"/>
        </w:rPr>
        <w:t>9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11</w:t>
      </w: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  <w:proofErr w:type="spellEnd"/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태 </w:t>
            </w:r>
            <w:proofErr w:type="spellStart"/>
            <w:r w:rsidRPr="00110BA0">
              <w:rPr>
                <w:rFonts w:ascii="맑은 고딕" w:eastAsia="맑은 고딕" w:hAnsi="맑은 고딕" w:hint="eastAsia"/>
                <w:b/>
              </w:rPr>
              <w:t>스</w:t>
            </w:r>
            <w:proofErr w:type="spellEnd"/>
            <w:r w:rsidRPr="00110BA0">
              <w:rPr>
                <w:rFonts w:ascii="맑은 고딕" w:eastAsia="맑은 고딕" w:hAnsi="맑은 고딕" w:hint="eastAsia"/>
                <w:b/>
              </w:rPr>
              <w:t xml:space="preserve"> </w:t>
            </w:r>
            <w:proofErr w:type="spellStart"/>
            <w:r w:rsidRPr="00110BA0">
              <w:rPr>
                <w:rFonts w:ascii="맑은 고딕" w:eastAsia="맑은 고딕" w:hAnsi="맑은 고딕" w:hint="eastAsia"/>
                <w:b/>
              </w:rPr>
              <w:t>크</w:t>
            </w:r>
            <w:proofErr w:type="spellEnd"/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B94D12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</w:rPr>
              <w:t>고객사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</w:rPr>
              <w:t>네티브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proofErr w:type="gramStart"/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</w:t>
      </w:r>
      <w:proofErr w:type="gramEnd"/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t xml:space="preserve">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:rsidTr="00472F1E">
        <w:tc>
          <w:tcPr>
            <w:tcW w:w="950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proofErr w:type="gramStart"/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  <w:proofErr w:type="gramEnd"/>
          </w:p>
        </w:tc>
        <w:tc>
          <w:tcPr>
            <w:tcW w:w="12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F51D76" w:rsidRPr="00472F1E" w:rsidTr="00472F1E">
        <w:tc>
          <w:tcPr>
            <w:tcW w:w="950" w:type="dxa"/>
            <w:vAlign w:val="center"/>
          </w:tcPr>
          <w:p w:rsidR="00F51D76" w:rsidRPr="00472F1E" w:rsidRDefault="00F8095E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:rsidR="00F51D76" w:rsidRPr="00472F1E" w:rsidRDefault="00F51D76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201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9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11</w:t>
            </w:r>
          </w:p>
        </w:tc>
        <w:tc>
          <w:tcPr>
            <w:tcW w:w="1261" w:type="dxa"/>
            <w:vAlign w:val="center"/>
          </w:tcPr>
          <w:p w:rsidR="00F51D76" w:rsidRPr="00472F1E" w:rsidRDefault="00F51D76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:rsidR="00F51D76" w:rsidRPr="00472F1E" w:rsidRDefault="00F51D76" w:rsidP="00472F1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:rsidR="00F51D76" w:rsidRPr="00472F1E" w:rsidRDefault="00F51D76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:rsidR="00F51D76" w:rsidRPr="00472F1E" w:rsidRDefault="00F51D76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:rsidTr="00472F1E">
        <w:tc>
          <w:tcPr>
            <w:tcW w:w="950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D57113" w:rsidRPr="00472F1E" w:rsidRDefault="00D57113" w:rsidP="003D2CB4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D57113" w:rsidRPr="00472F1E" w:rsidRDefault="00D57113" w:rsidP="003D2CB4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D57113" w:rsidRPr="00472F1E" w:rsidRDefault="00D57113" w:rsidP="003D2CB4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57113" w:rsidRPr="00472F1E" w:rsidRDefault="00D57113" w:rsidP="003D2CB4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472F1E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472F1E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:rsidR="00082030" w:rsidRPr="00082030" w:rsidRDefault="00A63E3F" w:rsidP="003D2CB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1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1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097"/>
        <w:gridCol w:w="1134"/>
        <w:gridCol w:w="6"/>
        <w:gridCol w:w="2016"/>
      </w:tblGrid>
      <w:tr w:rsidR="00082030" w:rsidRPr="000E650D" w:rsidTr="008E5BB0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3D2CB4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030" w:rsidRPr="001557E9" w:rsidRDefault="003D4759" w:rsidP="00346DD3">
            <w:pPr>
              <w:pStyle w:val="-"/>
              <w:ind w:leftChars="0" w:left="0"/>
              <w:rPr>
                <w:sz w:val="20"/>
              </w:rPr>
            </w:pPr>
            <w:proofErr w:type="spellStart"/>
            <w:r>
              <w:rPr>
                <w:rFonts w:hint="eastAsia"/>
              </w:rPr>
              <w:t>R</w:t>
            </w:r>
            <w:r w:rsidRPr="003D4759">
              <w:t>ateOfBuildingDistributionApt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3D2CB4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82030" w:rsidRPr="000E650D" w:rsidRDefault="00651D0B" w:rsidP="003D2CB4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:rsidTr="008E5BB0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3D2CB4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50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3E3F" w:rsidRPr="006A0D82" w:rsidRDefault="003D4759" w:rsidP="003D2CB4">
            <w:pPr>
              <w:pStyle w:val="-"/>
              <w:ind w:leftChars="0" w:left="0"/>
              <w:rPr>
                <w:sz w:val="20"/>
              </w:rPr>
            </w:pPr>
            <w:r w:rsidRPr="003D4759">
              <w:rPr>
                <w:rFonts w:hint="eastAsia"/>
                <w:spacing w:val="-15"/>
                <w:sz w:val="20"/>
              </w:rPr>
              <w:t xml:space="preserve">분양아파트 </w:t>
            </w:r>
            <w:proofErr w:type="spellStart"/>
            <w:r w:rsidRPr="003D4759">
              <w:rPr>
                <w:rFonts w:hint="eastAsia"/>
                <w:spacing w:val="-15"/>
                <w:sz w:val="20"/>
              </w:rPr>
              <w:t>공정률</w:t>
            </w:r>
            <w:proofErr w:type="spellEnd"/>
            <w:r w:rsidRPr="003D4759">
              <w:rPr>
                <w:rFonts w:hint="eastAsia"/>
                <w:spacing w:val="-15"/>
                <w:sz w:val="20"/>
              </w:rPr>
              <w:t>(지역별)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3D2CB4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:rsidTr="003D2CB4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</w:t>
            </w:r>
            <w:proofErr w:type="gramStart"/>
            <w:r w:rsidRPr="008675E9">
              <w:rPr>
                <w:sz w:val="20"/>
              </w:rPr>
              <w:t xml:space="preserve">삭제  </w:t>
            </w:r>
            <w:r w:rsidR="006C43E1">
              <w:rPr>
                <w:rFonts w:hint="eastAsia"/>
                <w:sz w:val="20"/>
              </w:rPr>
              <w:t>□</w:t>
            </w:r>
            <w:proofErr w:type="gramEnd"/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:rsidTr="003D2CB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675E9" w:rsidRPr="00651D0B" w:rsidRDefault="003D4759" w:rsidP="00D6721D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3D4759">
              <w:rPr>
                <w:rFonts w:hint="eastAsia"/>
                <w:spacing w:val="-15"/>
                <w:sz w:val="20"/>
              </w:rPr>
              <w:t xml:space="preserve">분양아파트 </w:t>
            </w:r>
            <w:proofErr w:type="spellStart"/>
            <w:r w:rsidRPr="003D4759">
              <w:rPr>
                <w:rFonts w:hint="eastAsia"/>
                <w:spacing w:val="-15"/>
                <w:sz w:val="20"/>
              </w:rPr>
              <w:t>공정률</w:t>
            </w:r>
            <w:proofErr w:type="spellEnd"/>
            <w:r w:rsidRPr="003D4759">
              <w:rPr>
                <w:rFonts w:hint="eastAsia"/>
                <w:spacing w:val="-15"/>
                <w:sz w:val="20"/>
              </w:rPr>
              <w:t>(지역별)</w:t>
            </w:r>
            <w:r w:rsidR="00382F23">
              <w:rPr>
                <w:rFonts w:hint="eastAsia"/>
                <w:spacing w:val="-15"/>
                <w:sz w:val="20"/>
              </w:rPr>
              <w:t xml:space="preserve"> </w:t>
            </w:r>
            <w:r w:rsidR="005D3704">
              <w:rPr>
                <w:rFonts w:hint="eastAsia"/>
                <w:sz w:val="20"/>
              </w:rPr>
              <w:t xml:space="preserve">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:rsidR="00C05E15" w:rsidRPr="00880216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874"/>
      </w:tblGrid>
      <w:tr w:rsidR="00C05E15" w:rsidRPr="00C05E15" w:rsidTr="00D2148D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318E8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  <w:sz w:val="22"/>
                <w:szCs w:val="22"/>
              </w:rPr>
            </w:pPr>
            <w:r w:rsidRPr="00C318E8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81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318E8" w:rsidRDefault="003D47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3D4759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F1096E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3D4759">
              <w:rPr>
                <w:rFonts w:ascii="맑은 고딕" w:eastAsia="맑은 고딕" w:hAnsi="맑은 고딕" w:cs="굴림"/>
                <w:color w:val="000000"/>
              </w:rPr>
              <w:t>://www.khug.or.kr/rateOfBuildingDistributionApt.do</w:t>
            </w:r>
          </w:p>
        </w:tc>
      </w:tr>
      <w:tr w:rsidR="00C05E15" w:rsidRPr="00C05E15" w:rsidTr="00D2148D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418C7" w:rsidRPr="00C05E15" w:rsidTr="00D2148D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3D475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3D4759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3D4759" w:rsidP="003D4759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</w:rPr>
              <w:t>지역코드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2418C7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2418C7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3D475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Courier New" w:hint="eastAsia"/>
                <w:color w:val="000000"/>
              </w:rPr>
              <w:t>0</w:t>
            </w:r>
            <w:r w:rsidR="000C65CF">
              <w:rPr>
                <w:rFonts w:ascii="맑은 고딕" w:eastAsia="맑은 고딕" w:hAnsi="맑은 고딕" w:cs="Courier New" w:hint="eastAsia"/>
                <w:color w:val="000000"/>
              </w:rPr>
              <w:t>2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8C7" w:rsidRPr="002418C7" w:rsidRDefault="003D4759" w:rsidP="003D2CB4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</w:rPr>
              <w:t>지역코드</w:t>
            </w:r>
          </w:p>
        </w:tc>
      </w:tr>
    </w:tbl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7D2DA8" w:rsidRPr="00C05E15" w:rsidTr="00206EAB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CB299F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BUNO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F0653">
              <w:rPr>
                <w:rFonts w:ascii="맑은 고딕" w:eastAsia="맑은 고딕" w:hAnsi="맑은 고딕" w:cs="굴림" w:hint="eastAsia"/>
              </w:rPr>
              <w:t>사업장번호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F0653">
              <w:rPr>
                <w:rFonts w:ascii="맑은 고딕" w:eastAsia="맑은 고딕" w:hAnsi="맑은 고딕" w:cs="굴림" w:hint="eastAsia"/>
              </w:rPr>
              <w:t>사업장번호</w:t>
            </w:r>
          </w:p>
        </w:tc>
      </w:tr>
      <w:tr w:rsidR="00A25237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237" w:rsidRDefault="00A2523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Style w:val="html-tag"/>
                <w:rFonts w:ascii="Courier New" w:hAnsi="Courier New" w:cs="Courier New"/>
                <w:color w:val="000000"/>
              </w:rPr>
            </w:pPr>
            <w:r>
              <w:rPr>
                <w:rStyle w:val="html-tag"/>
                <w:rFonts w:ascii="Courier New" w:hAnsi="Courier New" w:cs="Courier New" w:hint="eastAsia"/>
                <w:color w:val="000000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237" w:rsidRDefault="00A2523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지역</w:t>
            </w:r>
            <w:r w:rsidR="007F0C36">
              <w:rPr>
                <w:rFonts w:ascii="맑은 고딕" w:eastAsia="맑은 고딕" w:hAnsi="맑은 고딕" w:cs="굴림" w:hint="eastAsia"/>
              </w:rPr>
              <w:t>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237" w:rsidRDefault="00A25237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237" w:rsidRPr="000B1F08" w:rsidRDefault="00A25237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237" w:rsidRDefault="00A25237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지역</w:t>
            </w:r>
            <w:r w:rsidR="007F0C36">
              <w:rPr>
                <w:rFonts w:ascii="맑은 고딕" w:eastAsia="맑은 고딕" w:hAnsi="맑은 고딕" w:cs="굴림" w:hint="eastAsia"/>
              </w:rPr>
              <w:t>코드</w:t>
            </w:r>
          </w:p>
        </w:tc>
      </w:tr>
      <w:tr w:rsidR="007D2DA8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DA8" w:rsidRPr="00CB299F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BSU_NM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DA8" w:rsidRPr="000B1F08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</w:rPr>
              <w:t>사업장명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</w:rPr>
              <w:t>사업장명</w:t>
            </w:r>
            <w:proofErr w:type="spellEnd"/>
          </w:p>
        </w:tc>
      </w:tr>
      <w:tr w:rsidR="007D2DA8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CB299F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Style w:val="t1"/>
                <w:rFonts w:ascii="맑은 고딕" w:eastAsia="맑은 고딕" w:hAnsi="맑은 고딕"/>
                <w:color w:val="auto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TPOW_RT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7D2DA8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 w:rsidRPr="007D2DA8">
              <w:rPr>
                <w:rFonts w:ascii="맑은 고딕" w:eastAsia="맑은 고딕" w:hAnsi="맑은 고딕" w:cs="굴림" w:hint="eastAsia"/>
              </w:rPr>
              <w:t>공정</w:t>
            </w:r>
            <w:r w:rsidR="00C41628">
              <w:rPr>
                <w:rFonts w:ascii="맑은 고딕" w:eastAsia="맑은 고딕" w:hAnsi="맑은 고딕" w:cs="굴림" w:hint="eastAsia"/>
              </w:rPr>
              <w:t>률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 w:rsidRPr="007D2DA8">
              <w:rPr>
                <w:rFonts w:ascii="맑은 고딕" w:eastAsia="맑은 고딕" w:hAnsi="맑은 고딕" w:cs="굴림" w:hint="eastAsia"/>
              </w:rPr>
              <w:t>공정</w:t>
            </w:r>
            <w:r w:rsidR="00E639EA">
              <w:rPr>
                <w:rFonts w:ascii="맑은 고딕" w:eastAsia="맑은 고딕" w:hAnsi="맑은 고딕" w:cs="굴림" w:hint="eastAsia"/>
              </w:rPr>
              <w:t>률</w:t>
            </w:r>
            <w:proofErr w:type="spellEnd"/>
          </w:p>
        </w:tc>
      </w:tr>
      <w:tr w:rsidR="007D2DA8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CB299F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Style w:val="t1"/>
                <w:rFonts w:ascii="맑은 고딕" w:eastAsia="맑은 고딕" w:hAnsi="맑은 고딕"/>
                <w:color w:val="auto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CUST_NM1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시행사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시행사</w:t>
            </w:r>
            <w:proofErr w:type="spellEnd"/>
          </w:p>
        </w:tc>
      </w:tr>
      <w:tr w:rsidR="007D2DA8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CB299F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Style w:val="t1"/>
                <w:rFonts w:ascii="맑은 고딕" w:eastAsia="맑은 고딕" w:hAnsi="맑은 고딕"/>
                <w:color w:val="auto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CUST_NM2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시공사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시공사</w:t>
            </w:r>
            <w:proofErr w:type="spellEnd"/>
          </w:p>
        </w:tc>
      </w:tr>
      <w:tr w:rsidR="007D2DA8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6C6EA8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Courier New" w:eastAsia="굴림" w:hAnsi="Courier New" w:cs="Courier New"/>
                <w:color w:val="000000"/>
              </w:rPr>
            </w:pPr>
            <w:r>
              <w:rPr>
                <w:rStyle w:val="html-tag"/>
                <w:rFonts w:ascii="Courier New" w:hAnsi="Courier New" w:cs="Courier New"/>
                <w:color w:val="000000"/>
              </w:rPr>
              <w:t>ADDR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>
              <w:rPr>
                <w:rFonts w:ascii="맑은 고딕" w:eastAsia="맑은 고딕" w:hAnsi="맑은 고딕" w:cs="굴림" w:hint="eastAsi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Pr="000B1F0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0B1F08">
              <w:rPr>
                <w:rFonts w:ascii="맑은 고딕" w:eastAsia="맑은 고딕" w:hAnsi="맑은 고딕" w:cs="굴림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2DA8" w:rsidRDefault="007D2DA8" w:rsidP="003D2CB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주소</w:t>
            </w:r>
          </w:p>
        </w:tc>
      </w:tr>
    </w:tbl>
    <w:p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3"/>
      </w:tblGrid>
      <w:tr w:rsidR="00C05E15" w:rsidRPr="00C05E15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510" w:rsidRPr="006C6AF8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C6AF8">
              <w:rPr>
                <w:rFonts w:ascii="맑은 고딕" w:eastAsia="맑은 고딕" w:hAnsi="맑은 고딕" w:hint="eastAsia"/>
              </w:rPr>
              <w:t>-</w:t>
            </w:r>
            <w:r w:rsidR="004F6774" w:rsidRPr="006C6AF8">
              <w:rPr>
                <w:rFonts w:ascii="맑은 고딕" w:eastAsia="맑은 고딕" w:hAnsi="맑은 고딕" w:hint="eastAsia"/>
                <w:spacing w:val="-15"/>
              </w:rPr>
              <w:t xml:space="preserve"> </w:t>
            </w:r>
            <w:r w:rsidR="008506F5" w:rsidRPr="003D4759">
              <w:rPr>
                <w:rFonts w:hint="eastAsia"/>
                <w:spacing w:val="-15"/>
              </w:rPr>
              <w:t>분양아파트</w:t>
            </w:r>
            <w:r w:rsidR="008506F5" w:rsidRPr="003D4759">
              <w:rPr>
                <w:rFonts w:hint="eastAsia"/>
                <w:spacing w:val="-15"/>
              </w:rPr>
              <w:t xml:space="preserve"> </w:t>
            </w:r>
            <w:proofErr w:type="spellStart"/>
            <w:r w:rsidR="008506F5" w:rsidRPr="003D4759">
              <w:rPr>
                <w:rFonts w:hint="eastAsia"/>
                <w:spacing w:val="-15"/>
              </w:rPr>
              <w:t>공정률</w:t>
            </w:r>
            <w:proofErr w:type="spellEnd"/>
            <w:r w:rsidR="008506F5" w:rsidRPr="003D4759">
              <w:rPr>
                <w:rFonts w:hint="eastAsia"/>
                <w:spacing w:val="-15"/>
              </w:rPr>
              <w:t>(</w:t>
            </w:r>
            <w:r w:rsidR="008506F5" w:rsidRPr="003D4759">
              <w:rPr>
                <w:rFonts w:hint="eastAsia"/>
                <w:spacing w:val="-15"/>
              </w:rPr>
              <w:t>지역별</w:t>
            </w:r>
            <w:r w:rsidR="008506F5" w:rsidRPr="003D4759">
              <w:rPr>
                <w:rFonts w:hint="eastAsia"/>
                <w:spacing w:val="-15"/>
              </w:rPr>
              <w:t>)</w:t>
            </w:r>
          </w:p>
          <w:p w:rsidR="00CB299F" w:rsidRPr="00271035" w:rsidRDefault="00B94D12" w:rsidP="003D4759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hyperlink r:id="rId9" w:history="1">
              <w:r w:rsidR="003D2CB4" w:rsidRPr="00EC1E9C">
                <w:rPr>
                  <w:rStyle w:val="af3"/>
                  <w:rFonts w:ascii="맑은 고딕" w:eastAsia="맑은 고딕" w:hAnsi="맑은 고딕" w:cs="굴림"/>
                </w:rPr>
                <w:t>http</w:t>
              </w:r>
              <w:r w:rsidR="003D2CB4" w:rsidRPr="00EC1E9C">
                <w:rPr>
                  <w:rStyle w:val="af3"/>
                  <w:rFonts w:ascii="맑은 고딕" w:eastAsia="맑은 고딕" w:hAnsi="맑은 고딕" w:cs="굴림" w:hint="eastAsia"/>
                </w:rPr>
                <w:t>s</w:t>
              </w:r>
              <w:r w:rsidR="003D2CB4" w:rsidRPr="00EC1E9C">
                <w:rPr>
                  <w:rStyle w:val="af3"/>
                  <w:rFonts w:ascii="맑은 고딕" w:eastAsia="맑은 고딕" w:hAnsi="맑은 고딕" w:cs="굴림"/>
                </w:rPr>
                <w:t>://</w:t>
              </w:r>
              <w:r w:rsidR="003D2CB4" w:rsidRPr="00EC1E9C">
                <w:rPr>
                  <w:rStyle w:val="af3"/>
                  <w:rFonts w:ascii="맑은 고딕" w:eastAsia="맑은 고딕" w:hAnsi="맑은 고딕" w:cs="굴림" w:hint="eastAsia"/>
                </w:rPr>
                <w:t>www</w:t>
              </w:r>
              <w:r w:rsidR="003D2CB4" w:rsidRPr="00EC1E9C">
                <w:rPr>
                  <w:rStyle w:val="af3"/>
                  <w:rFonts w:ascii="맑은 고딕" w:eastAsia="맑은 고딕" w:hAnsi="맑은 고딕" w:cs="굴림"/>
                </w:rPr>
                <w:t>.khug.or.kr/</w:t>
              </w:r>
              <w:r w:rsidR="003D2CB4" w:rsidRPr="00EC1E9C">
                <w:rPr>
                  <w:rStyle w:val="af3"/>
                  <w:rFonts w:ascii="맑은 고딕" w:eastAsia="맑은 고딕" w:hAnsi="맑은 고딕"/>
                </w:rPr>
                <w:t>rateOfBuildingDistributionApt</w:t>
              </w:r>
              <w:r w:rsidR="003D2CB4" w:rsidRPr="00EC1E9C">
                <w:rPr>
                  <w:rStyle w:val="af3"/>
                  <w:rFonts w:ascii="맑은 고딕" w:eastAsia="맑은 고딕" w:hAnsi="맑은 고딕" w:cs="굴림" w:hint="eastAsia"/>
                </w:rPr>
                <w:t>?API_KEY</w:t>
              </w:r>
            </w:hyperlink>
            <w:r w:rsidR="00193368" w:rsidRPr="006F2B83">
              <w:rPr>
                <w:rFonts w:ascii="맑은 고딕" w:eastAsia="맑은 고딕" w:hAnsi="맑은 고딕" w:cs="굴림" w:hint="eastAsia"/>
                <w:color w:val="000000"/>
              </w:rPr>
              <w:t>=</w:t>
            </w:r>
            <w:r w:rsidR="00194A80" w:rsidRPr="006F2B83">
              <w:rPr>
                <w:rFonts w:ascii="맑은 고딕" w:eastAsia="맑은 고딕" w:hAnsi="맑은 고딕" w:cs="굴림"/>
                <w:color w:val="000000"/>
              </w:rPr>
              <w:t>인증키</w:t>
            </w:r>
            <w:r w:rsidR="00271035">
              <w:rPr>
                <w:rFonts w:ascii="맑은 고딕" w:eastAsia="맑은 고딕" w:hAnsi="맑은 고딕" w:cs="굴림" w:hint="eastAsia"/>
                <w:color w:val="000000"/>
              </w:rPr>
              <w:t>&amp;</w:t>
            </w:r>
            <w:r w:rsidR="006F0653" w:rsidRPr="003D4759">
              <w:rPr>
                <w:rFonts w:ascii="맑은 고딕" w:eastAsia="맑은 고딕" w:hAnsi="맑은 고딕" w:cs="굴림"/>
                <w:color w:val="000000"/>
              </w:rPr>
              <w:t>AREA_DCD</w:t>
            </w:r>
            <w:r w:rsidR="00271035" w:rsidRPr="00271035">
              <w:rPr>
                <w:rFonts w:ascii="맑은 고딕" w:eastAsia="맑은 고딕" w:hAnsi="맑은 고딕" w:cs="굴림"/>
                <w:color w:val="000000"/>
              </w:rPr>
              <w:t>=</w:t>
            </w:r>
            <w:r w:rsidR="006F0653">
              <w:rPr>
                <w:rFonts w:ascii="맑은 고딕" w:eastAsia="맑은 고딕" w:hAnsi="맑은 고딕" w:cs="굴림" w:hint="eastAsia"/>
                <w:color w:val="000000"/>
              </w:rPr>
              <w:t>지역코드</w:t>
            </w:r>
          </w:p>
        </w:tc>
      </w:tr>
      <w:tr w:rsidR="00C05E15" w:rsidRPr="00C05E15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response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header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proofErr w:type="spellStart"/>
            <w:r>
              <w:rPr>
                <w:rStyle w:val="t1"/>
                <w:rFonts w:ascii="Verdana" w:hAnsi="Verdana"/>
              </w:rPr>
              <w:t>resultCode</w:t>
            </w:r>
            <w:proofErr w:type="spellEnd"/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00</w:t>
            </w:r>
            <w:r>
              <w:rPr>
                <w:rStyle w:val="m1"/>
                <w:rFonts w:ascii="Verdana" w:hAnsi="Verdana"/>
              </w:rPr>
              <w:t>&lt;/</w:t>
            </w:r>
            <w:proofErr w:type="spellStart"/>
            <w:r>
              <w:rPr>
                <w:rStyle w:val="t1"/>
                <w:rFonts w:ascii="Verdana" w:hAnsi="Verdana"/>
              </w:rPr>
              <w:t>resultCode</w:t>
            </w:r>
            <w:proofErr w:type="spellEnd"/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proofErr w:type="spellStart"/>
            <w:r>
              <w:rPr>
                <w:rStyle w:val="t1"/>
                <w:rFonts w:ascii="Verdana" w:hAnsi="Verdana"/>
              </w:rPr>
              <w:t>resultMsg</w:t>
            </w:r>
            <w:proofErr w:type="spellEnd"/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NORMAL SERVICE.</w:t>
            </w:r>
            <w:r>
              <w:rPr>
                <w:rStyle w:val="m1"/>
                <w:rFonts w:ascii="Verdana" w:hAnsi="Verdana"/>
              </w:rPr>
              <w:t>&lt;/</w:t>
            </w:r>
            <w:proofErr w:type="spellStart"/>
            <w:r>
              <w:rPr>
                <w:rStyle w:val="t1"/>
                <w:rFonts w:ascii="Verdana" w:hAnsi="Verdana"/>
              </w:rPr>
              <w:t>resultMsg</w:t>
            </w:r>
            <w:proofErr w:type="spellEnd"/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header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body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items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016476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만덕주공아파트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주택재건축정비사업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동문건설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동문건설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만덕동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834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017019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부산명륜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명륜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차아이파크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현대산업개발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현대산업개발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명륜동</w:t>
            </w:r>
            <w:r>
              <w:rPr>
                <w:rStyle w:val="tx1"/>
                <w:rFonts w:ascii="Verdana" w:hAnsi="Verdana"/>
              </w:rPr>
              <w:t xml:space="preserve"> 100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017531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대연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12.52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대연동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1598-1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017552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사직역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베스트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44.92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삼정코아건설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사직동</w:t>
            </w:r>
            <w:r>
              <w:rPr>
                <w:rStyle w:val="tx1"/>
                <w:rFonts w:ascii="Verdana" w:hAnsi="Verdana"/>
              </w:rPr>
              <w:t xml:space="preserve"> 95-1</w:t>
            </w:r>
            <w:r>
              <w:rPr>
                <w:rStyle w:val="tx1"/>
                <w:rFonts w:ascii="Verdana" w:hAnsi="Verdana"/>
              </w:rPr>
              <w:t>번지외</w:t>
            </w:r>
            <w:r>
              <w:rPr>
                <w:rStyle w:val="tx1"/>
                <w:rFonts w:ascii="Verdana" w:hAnsi="Verdana"/>
              </w:rPr>
              <w:t xml:space="preserve"> 34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017578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화명</w:t>
            </w:r>
            <w:proofErr w:type="spellEnd"/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구역주택재개발정비사업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화명</w:t>
            </w:r>
            <w:proofErr w:type="spellEnd"/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구역주택재개발정비사업조합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화명동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1358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017803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B7BL </w:t>
            </w:r>
            <w:proofErr w:type="spellStart"/>
            <w:r>
              <w:rPr>
                <w:rStyle w:val="tx1"/>
                <w:rFonts w:ascii="Verdana" w:hAnsi="Verdana"/>
              </w:rPr>
              <w:t>금강펜테리움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센트럴파크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굴림" w:eastAsia="굴림" w:hAnsi="굴림" w:cs="굴림" w:hint="eastAsia"/>
              </w:rPr>
              <w:t>Ⅱ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95.02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금강종합건설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금강주택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B7BL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017813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B4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호반베르디움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호반건설주택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호반건설주택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B4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017841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B9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대방노블랜드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89.40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B9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017854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협성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휴포레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주상복합아파트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80.95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952-1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017890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사직</w:t>
            </w:r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61.59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사직동</w:t>
            </w:r>
            <w:r>
              <w:rPr>
                <w:rStyle w:val="tx1"/>
                <w:rFonts w:ascii="Verdana" w:hAnsi="Verdana"/>
              </w:rPr>
              <w:t xml:space="preserve"> 231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017945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범천동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엘리시안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52.32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디에스종합건설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범천동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1272-4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135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017966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달맞이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유림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노르웨이숲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27.21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/&gt;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유림이엔씨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중동</w:t>
            </w:r>
            <w:r>
              <w:rPr>
                <w:rStyle w:val="tx1"/>
                <w:rFonts w:ascii="Verdana" w:hAnsi="Verdana"/>
              </w:rPr>
              <w:t xml:space="preserve"> 1512</w:t>
            </w:r>
            <w:r>
              <w:rPr>
                <w:rStyle w:val="tx1"/>
                <w:rFonts w:ascii="Verdana" w:hAnsi="Verdana"/>
              </w:rPr>
              <w:t>번지외</w:t>
            </w:r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017973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일동미라주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48.00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미라주건설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일동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105-13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7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017975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주례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경동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里仁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리인</w:t>
            </w:r>
            <w:r>
              <w:rPr>
                <w:rStyle w:val="tx1"/>
                <w:rFonts w:ascii="Verdana" w:hAnsi="Verdana"/>
              </w:rPr>
              <w:t xml:space="preserve">)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62.08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주례동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>116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16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018032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용호만</w:t>
            </w:r>
            <w:r>
              <w:rPr>
                <w:rStyle w:val="tx1"/>
                <w:rFonts w:ascii="Verdana" w:hAnsi="Verdana"/>
              </w:rPr>
              <w:t xml:space="preserve"> W </w:t>
            </w:r>
            <w:r>
              <w:rPr>
                <w:rStyle w:val="tx1"/>
                <w:rFonts w:ascii="Verdana" w:hAnsi="Verdana"/>
              </w:rPr>
              <w:t>주상복합아파트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27.81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아이에스동서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아이에스동서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용호동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954</w:t>
            </w:r>
            <w:r>
              <w:rPr>
                <w:rStyle w:val="tx1"/>
                <w:rFonts w:ascii="Verdana" w:hAnsi="Verdana"/>
              </w:rPr>
              <w:t>번지외</w:t>
            </w:r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2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018067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협성휴포레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86.28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A1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018107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구서</w:t>
            </w:r>
            <w:proofErr w:type="spellEnd"/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재건축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정비사업</w:t>
            </w:r>
            <w:r>
              <w:rPr>
                <w:rStyle w:val="tx1"/>
                <w:rFonts w:ascii="Verdana" w:hAnsi="Verdana"/>
              </w:rPr>
              <w:t>(</w:t>
            </w:r>
            <w:proofErr w:type="spellStart"/>
            <w:r>
              <w:rPr>
                <w:rStyle w:val="tx1"/>
                <w:rFonts w:ascii="Verdana" w:hAnsi="Verdana"/>
              </w:rPr>
              <w:t>구서</w:t>
            </w:r>
            <w:proofErr w:type="spellEnd"/>
            <w:r>
              <w:rPr>
                <w:rStyle w:val="tx1"/>
                <w:rFonts w:ascii="Verdana" w:hAnsi="Verdana"/>
              </w:rPr>
              <w:t xml:space="preserve"> SK VIEW)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78.42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561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018152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연산</w:t>
            </w:r>
            <w:r>
              <w:rPr>
                <w:rStyle w:val="tx1"/>
                <w:rFonts w:ascii="Verdana" w:hAnsi="Verdana"/>
              </w:rPr>
              <w:t>4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54.25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이수건설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이수건설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1573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018202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센텀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비스타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동원아파트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39.36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동진건설산업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동원개발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민락동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>2-1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018220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e</w:t>
            </w:r>
            <w:r>
              <w:rPr>
                <w:rStyle w:val="tx1"/>
                <w:rFonts w:ascii="Verdana" w:hAnsi="Verdana"/>
              </w:rPr>
              <w:t>편한세상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광안비치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66.39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생보부동산신탁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민락동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113-24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018230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명지국제신도시</w:t>
            </w:r>
            <w:r>
              <w:rPr>
                <w:rStyle w:val="tx1"/>
                <w:rFonts w:ascii="Verdana" w:hAnsi="Verdana"/>
              </w:rPr>
              <w:t xml:space="preserve"> A3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중흥</w:t>
            </w:r>
            <w:r>
              <w:rPr>
                <w:rStyle w:val="tx1"/>
                <w:rFonts w:ascii="Verdana" w:hAnsi="Verdana"/>
              </w:rPr>
              <w:t>S</w:t>
            </w:r>
            <w:r>
              <w:rPr>
                <w:rStyle w:val="tx1"/>
                <w:rFonts w:ascii="Verdana" w:hAnsi="Verdana"/>
              </w:rPr>
              <w:t>클래스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프라디움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69.72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중흥종합건설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시티건설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303-1(</w:t>
            </w:r>
            <w:r>
              <w:rPr>
                <w:rStyle w:val="tx1"/>
                <w:rFonts w:ascii="Verdana" w:hAnsi="Verdana"/>
              </w:rPr>
              <w:t>명지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국제신도시</w:t>
            </w:r>
            <w:r>
              <w:rPr>
                <w:rStyle w:val="tx1"/>
                <w:rFonts w:ascii="Verdana" w:hAnsi="Verdana"/>
              </w:rPr>
              <w:t xml:space="preserve"> A3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018243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민락동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신화하니엘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그린시티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그린어반알엔디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신화공영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민락동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132-1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018288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괘법동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사상샬레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75.37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코람코자산신탁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화산건설</w:t>
            </w:r>
            <w:r>
              <w:rPr>
                <w:rStyle w:val="tx1"/>
                <w:rFonts w:ascii="Verdana" w:hAnsi="Verdana"/>
              </w:rPr>
              <w:t xml:space="preserve"> 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괘법동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510-3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018316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SK </w:t>
            </w:r>
            <w:proofErr w:type="spellStart"/>
            <w:r>
              <w:rPr>
                <w:rStyle w:val="tx1"/>
                <w:rFonts w:ascii="Verdana" w:hAnsi="Verdana"/>
              </w:rPr>
              <w:t>뷰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51.96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하나자산신탁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2166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36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018317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송도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서린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엘마르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신축공사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91.02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자연과도시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서린건설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암남동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616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3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018354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재송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19.10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계룡건설산업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계룡건설산업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재송동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938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018372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센텀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비스타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동원</w:t>
            </w:r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차아파트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41.80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동원개발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동원개발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민락동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126-11</w:t>
            </w:r>
            <w:r>
              <w:rPr>
                <w:rStyle w:val="tx1"/>
                <w:rFonts w:ascii="Verdana" w:hAnsi="Verdana"/>
              </w:rPr>
              <w:t>번지외</w:t>
            </w:r>
            <w:r>
              <w:rPr>
                <w:rStyle w:val="tx1"/>
                <w:rFonts w:ascii="Verdana" w:hAnsi="Verdana"/>
              </w:rPr>
              <w:t xml:space="preserve"> 95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018451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개금역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금강펜테리움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스퀘어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22.82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하이아트이앤씨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금강주택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개금동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177-20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49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018493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B6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호반베르디움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56.53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스카이리빙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호반건설주택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B6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018556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당리경보이리스힐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30.60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청일건설산업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경보종합건설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당리동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26-41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018563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e</w:t>
            </w:r>
            <w:r>
              <w:rPr>
                <w:rStyle w:val="tx1"/>
                <w:rFonts w:ascii="Verdana" w:hAnsi="Verdana"/>
              </w:rPr>
              <w:t>편한세상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사하</w:t>
            </w:r>
            <w:proofErr w:type="spellEnd"/>
            <w:r>
              <w:rPr>
                <w:rStyle w:val="tx1"/>
                <w:rFonts w:ascii="Verdana" w:hAnsi="Verdana"/>
              </w:rPr>
              <w:t xml:space="preserve"> (</w:t>
            </w:r>
            <w:proofErr w:type="spellStart"/>
            <w:r>
              <w:rPr>
                <w:rStyle w:val="tx1"/>
                <w:rFonts w:ascii="Verdana" w:hAnsi="Verdana"/>
              </w:rPr>
              <w:t>구평택지개발지구</w:t>
            </w:r>
            <w:proofErr w:type="spellEnd"/>
            <w:r>
              <w:rPr>
                <w:rStyle w:val="tx1"/>
                <w:rFonts w:ascii="Verdana" w:hAnsi="Verdana"/>
              </w:rPr>
              <w:t xml:space="preserve"> A-2BL)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66.10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한국자산신탁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대림산업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구평동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 xml:space="preserve"> 54-1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택지개발지구</w:t>
            </w:r>
            <w:r>
              <w:rPr>
                <w:rStyle w:val="tx1"/>
                <w:rFonts w:ascii="Verdana" w:hAnsi="Verdana"/>
              </w:rPr>
              <w:t xml:space="preserve"> A-2BL)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018642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더샵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시티애비뉴</w:t>
            </w:r>
            <w:proofErr w:type="spellEnd"/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37.10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케이비부동산신탁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포스코건설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1366-1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018643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장전</w:t>
            </w:r>
            <w:r>
              <w:rPr>
                <w:rStyle w:val="tx1"/>
                <w:rFonts w:ascii="Verdana" w:hAnsi="Verdana"/>
              </w:rPr>
              <w:t>3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17.90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삼성물산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삼성물산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장전동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637 </w:t>
            </w:r>
            <w:r>
              <w:rPr>
                <w:rStyle w:val="tx1"/>
                <w:rFonts w:ascii="Verdana" w:hAnsi="Verdana"/>
              </w:rPr>
              <w:t>일대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018669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망미역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이진캐스빌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34.04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이진주택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이진종합건설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망미동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777-3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018706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지사동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그린코아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40.20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삼정기업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삼정기업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지사동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1185-1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4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018769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서면동일파크스위트</w:t>
            </w:r>
            <w:proofErr w:type="spellEnd"/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55.65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부암동</w:t>
            </w:r>
            <w:r>
              <w:rPr>
                <w:rStyle w:val="tx1"/>
                <w:rFonts w:ascii="Verdana" w:hAnsi="Verdana"/>
              </w:rPr>
              <w:t xml:space="preserve"> 290-27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018770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서면동일파크스위트</w:t>
            </w:r>
            <w:proofErr w:type="spellEnd"/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37.06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부암동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>14-1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105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018781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서대신</w:t>
            </w:r>
            <w:r>
              <w:rPr>
                <w:rStyle w:val="tx1"/>
                <w:rFonts w:ascii="Verdana" w:hAnsi="Verdana"/>
              </w:rPr>
              <w:t>7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11.00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대우건설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대우건설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서대신동</w:t>
            </w:r>
            <w:proofErr w:type="spellEnd"/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가</w:t>
            </w:r>
            <w:r>
              <w:rPr>
                <w:rStyle w:val="tx1"/>
                <w:rFonts w:ascii="Verdana" w:hAnsi="Verdana"/>
              </w:rPr>
              <w:t xml:space="preserve"> 212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018796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신평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삼한사랑채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48.04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삼한주택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삼한종합건설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신평동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372-1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018842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토성동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경동리인타워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7.23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토성동</w:t>
            </w:r>
            <w:proofErr w:type="spellEnd"/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가</w:t>
            </w:r>
            <w:r>
              <w:rPr>
                <w:rStyle w:val="tx1"/>
                <w:rFonts w:ascii="Verdana" w:hAnsi="Verdana"/>
              </w:rPr>
              <w:t xml:space="preserve"> 25-1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018859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유림노르웨이숲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21.04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유림이엔씨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유림이엔씨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460-6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018874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명례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솔터시티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솔터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우림건설산업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기장군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기장읍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명례리</w:t>
            </w:r>
            <w:proofErr w:type="spellEnd"/>
            <w:r>
              <w:rPr>
                <w:rStyle w:val="tx1"/>
                <w:rFonts w:ascii="Verdana" w:hAnsi="Verdana"/>
              </w:rPr>
              <w:t xml:space="preserve"> 924-12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018880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동래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한화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꿈에그린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1.50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생보부동산신탁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동광건설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낙민동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133-3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018881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문현동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범양레우스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퍼스트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22.95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와이디홀딩스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범양건영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문현동</w:t>
            </w:r>
            <w:r>
              <w:rPr>
                <w:rStyle w:val="tx1"/>
                <w:rFonts w:ascii="Verdana" w:hAnsi="Verdana"/>
              </w:rPr>
              <w:t xml:space="preserve"> 561-5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47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018939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개금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경성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스마트</w:t>
            </w:r>
            <w:r>
              <w:rPr>
                <w:rStyle w:val="tx1"/>
                <w:rFonts w:ascii="Verdana" w:hAnsi="Verdana"/>
              </w:rPr>
              <w:t xml:space="preserve">W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34.13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경성리츠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경성리츠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개금동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451-12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5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018955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시청역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퀸즈</w:t>
            </w:r>
            <w:proofErr w:type="spellEnd"/>
            <w:r>
              <w:rPr>
                <w:rStyle w:val="tx1"/>
                <w:rFonts w:ascii="Verdana" w:hAnsi="Verdana"/>
              </w:rPr>
              <w:t>W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32.10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859-2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018957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장전역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서희스타힐스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22.38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서희건설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서희건설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부곡동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65-70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018965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부산광역시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명지지구</w:t>
            </w:r>
            <w:r>
              <w:rPr>
                <w:rStyle w:val="tx1"/>
                <w:rFonts w:ascii="Verdana" w:hAnsi="Verdana"/>
              </w:rPr>
              <w:t xml:space="preserve"> B3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중흥에스클래스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11.68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새솔건설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중흥토건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명지동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B3</w:t>
            </w:r>
            <w:r>
              <w:rPr>
                <w:rStyle w:val="tx1"/>
                <w:rFonts w:ascii="Verdana" w:hAnsi="Verdana"/>
              </w:rPr>
              <w:t>블럭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018981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연산</w:t>
            </w:r>
            <w:r>
              <w:rPr>
                <w:rStyle w:val="tx1"/>
                <w:rFonts w:ascii="Verdana" w:hAnsi="Verdana"/>
              </w:rPr>
              <w:t>4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주택재건축정비사업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1.05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태영건설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772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019009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명장동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동일스위트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13.61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동일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명장동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530-1</w:t>
            </w:r>
            <w:r>
              <w:rPr>
                <w:rStyle w:val="tx1"/>
                <w:rFonts w:ascii="Verdana" w:hAnsi="Verdana"/>
              </w:rPr>
              <w:t>번지외</w:t>
            </w:r>
            <w:r>
              <w:rPr>
                <w:rStyle w:val="tx1"/>
                <w:rFonts w:ascii="Verdana" w:hAnsi="Verdana"/>
              </w:rPr>
              <w:t xml:space="preserve"> 22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019043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연지동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73.12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두잉건설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두잉건설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연지동</w:t>
            </w:r>
            <w:r>
              <w:rPr>
                <w:rStyle w:val="tx1"/>
                <w:rFonts w:ascii="Verdana" w:hAnsi="Verdana"/>
              </w:rPr>
              <w:t xml:space="preserve"> 192-9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019057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광안맨션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주택재건축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18.50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포스코건설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포스코건설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광안동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187-2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019077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문현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융프라우</w:t>
            </w:r>
            <w:proofErr w:type="spellEnd"/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56.50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강진종합건설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강진종합건설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문현동</w:t>
            </w:r>
            <w:r>
              <w:rPr>
                <w:rStyle w:val="tx1"/>
                <w:rFonts w:ascii="Verdana" w:hAnsi="Verdana"/>
              </w:rPr>
              <w:t xml:space="preserve"> 523-1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019101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구포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봄여름가을겨울아파트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39.55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수근종합건설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수근종합건설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395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019106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포레스트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14.51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국제자산신탁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삼정기업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1592-1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6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019161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해운대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달맞이길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경보이리스힐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신축공사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1.91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경보종합건설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경보종합건설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송정동</w:t>
            </w:r>
            <w:r>
              <w:rPr>
                <w:rStyle w:val="tx1"/>
                <w:rFonts w:ascii="Verdana" w:hAnsi="Verdana"/>
              </w:rPr>
              <w:t xml:space="preserve"> 462-1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019165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부영</w:t>
            </w:r>
            <w:r>
              <w:rPr>
                <w:rStyle w:val="tx1"/>
                <w:rFonts w:ascii="Verdana" w:hAnsi="Verdana"/>
              </w:rPr>
              <w:t>/</w:t>
            </w:r>
            <w:r>
              <w:rPr>
                <w:rStyle w:val="tx1"/>
                <w:rFonts w:ascii="Verdana" w:hAnsi="Verdana"/>
              </w:rPr>
              <w:t>효성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해링턴플레이스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10.04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케이비부동산신탁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효성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1361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019177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동부산관광단지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더베스트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18.35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삼정코아건설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삼정코아건설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기장군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내리길</w:t>
            </w:r>
            <w:r>
              <w:rPr>
                <w:rStyle w:val="tx1"/>
                <w:rFonts w:ascii="Verdana" w:hAnsi="Verdana"/>
              </w:rPr>
              <w:t xml:space="preserve"> 792 (</w:t>
            </w:r>
            <w:proofErr w:type="spellStart"/>
            <w:r>
              <w:rPr>
                <w:rStyle w:val="tx1"/>
                <w:rFonts w:ascii="Verdana" w:hAnsi="Verdana"/>
              </w:rPr>
              <w:t>기장읍</w:t>
            </w:r>
            <w:proofErr w:type="spellEnd"/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019178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사직역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베스트</w:t>
            </w:r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8.90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삼정코아건설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삼정코아건설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사직동</w:t>
            </w:r>
            <w:r>
              <w:rPr>
                <w:rStyle w:val="tx1"/>
                <w:rFonts w:ascii="Verdana" w:hAnsi="Verdana"/>
              </w:rPr>
              <w:t xml:space="preserve"> 94-3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019185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영도구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롯데캐슬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블루오션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14.60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케이티에스테이트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롯데건설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영도구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동삼동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423-4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14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019196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>6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tx1"/>
                <w:rFonts w:ascii="Verdana" w:hAnsi="Verdana"/>
              </w:rPr>
              <w:t>(</w:t>
            </w:r>
            <w:proofErr w:type="spellStart"/>
            <w:r>
              <w:rPr>
                <w:rStyle w:val="tx1"/>
                <w:rFonts w:ascii="Verdana" w:hAnsi="Verdana"/>
              </w:rPr>
              <w:t>해운대자이</w:t>
            </w:r>
            <w:proofErr w:type="spellEnd"/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13.95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>6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주택재개발정비사업조합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지에스건설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 xml:space="preserve"> 933-159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>IDS</w:t>
            </w:r>
            <w:r>
              <w:rPr>
                <w:rStyle w:val="tx1"/>
                <w:rFonts w:ascii="Verdana" w:hAnsi="Verdana"/>
              </w:rPr>
              <w:t>아델하임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23.81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케이비부동산신탁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청목이엔씨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955-4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019238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감천동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감천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오펠리움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공동주택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11.79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대한토지신탁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신태양건설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감천동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>51-1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019239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시청역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이즈팰리스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센트럴</w:t>
            </w:r>
            <w:proofErr w:type="spellEnd"/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27.05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아이즈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창비건설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1341-7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019250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양정역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퀸즈팰리스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공동주택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및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오피스텔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신축공사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25.94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양정동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397-1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7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019260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범전동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삼한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골든뷰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센트럴파크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6.96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삼한종합건설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삼한종합건설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범전동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338-39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292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019274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전포동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주상복합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신축공사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89.40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코람코자산신탁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동양캐슬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전포동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194-7,194-31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은우아일레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18.05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코람코자산신탁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은우종합건설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192-6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019283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사하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베스티움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주상복합아파트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신축공사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8.94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동성이앤씨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동부토건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장림동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340-8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019298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서대신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서대신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주택재개발정비사업조합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포스코건설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서대신동</w:t>
            </w:r>
            <w:proofErr w:type="spellEnd"/>
            <w:r>
              <w:rPr>
                <w:rStyle w:val="tx1"/>
                <w:rFonts w:ascii="Verdana" w:hAnsi="Verdana"/>
              </w:rPr>
              <w:t>3</w:t>
            </w:r>
            <w:r>
              <w:rPr>
                <w:rStyle w:val="tx1"/>
                <w:rFonts w:ascii="Verdana" w:hAnsi="Verdana"/>
              </w:rPr>
              <w:t>가</w:t>
            </w:r>
            <w:r>
              <w:rPr>
                <w:rStyle w:val="tx1"/>
                <w:rFonts w:ascii="Verdana" w:hAnsi="Verdana"/>
              </w:rPr>
              <w:t xml:space="preserve"> 117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019311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대연</w:t>
            </w:r>
            <w:r>
              <w:rPr>
                <w:rStyle w:val="tx1"/>
                <w:rFonts w:ascii="Verdana" w:hAnsi="Verdana"/>
              </w:rPr>
              <w:t>6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대우건설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대우건설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대연동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1160-1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019315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좌천범일</w:t>
            </w:r>
            <w:proofErr w:type="spellEnd"/>
            <w:r>
              <w:rPr>
                <w:rStyle w:val="tx1"/>
                <w:rFonts w:ascii="Verdana" w:hAnsi="Verdana"/>
              </w:rPr>
              <w:t>8</w:t>
            </w:r>
            <w:r>
              <w:rPr>
                <w:rStyle w:val="tx1"/>
                <w:rFonts w:ascii="Verdana" w:hAnsi="Verdana"/>
              </w:rPr>
              <w:t>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도시환경정비사업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60.12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한국토지주택공사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진화이앤씨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범일</w:t>
            </w:r>
            <w:r>
              <w:rPr>
                <w:rStyle w:val="tx1"/>
                <w:rFonts w:ascii="Verdana" w:hAnsi="Verdana"/>
              </w:rPr>
              <w:t>5</w:t>
            </w:r>
            <w:r>
              <w:rPr>
                <w:rStyle w:val="tx1"/>
                <w:rFonts w:ascii="Verdana" w:hAnsi="Verdana"/>
              </w:rPr>
              <w:t>동</w:t>
            </w:r>
            <w:r>
              <w:rPr>
                <w:rStyle w:val="tx1"/>
                <w:rFonts w:ascii="Verdana" w:hAnsi="Verdana"/>
              </w:rPr>
              <w:t xml:space="preserve"> 252-753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019371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대연</w:t>
            </w:r>
            <w:r>
              <w:rPr>
                <w:rStyle w:val="tx1"/>
                <w:rFonts w:ascii="Verdana" w:hAnsi="Verdana"/>
              </w:rPr>
              <w:t>7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대연</w:t>
            </w:r>
            <w:r>
              <w:rPr>
                <w:rStyle w:val="tx1"/>
                <w:rFonts w:ascii="Verdana" w:hAnsi="Verdana"/>
              </w:rPr>
              <w:t xml:space="preserve"> SK VIEW Hills)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4.60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남구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대연</w:t>
            </w:r>
            <w:r>
              <w:rPr>
                <w:rStyle w:val="tx1"/>
                <w:rFonts w:ascii="Verdana" w:hAnsi="Verdana"/>
              </w:rPr>
              <w:t>5</w:t>
            </w:r>
            <w:r>
              <w:rPr>
                <w:rStyle w:val="tx1"/>
                <w:rFonts w:ascii="Verdana" w:hAnsi="Verdana"/>
              </w:rPr>
              <w:t>동</w:t>
            </w:r>
            <w:r>
              <w:rPr>
                <w:rStyle w:val="tx1"/>
                <w:rFonts w:ascii="Verdana" w:hAnsi="Verdana"/>
              </w:rPr>
              <w:t xml:space="preserve"> 1346-345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019383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구포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지움포유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오피스텔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36.37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로얄패밀리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지움종합건설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431-1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019409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e</w:t>
            </w:r>
            <w:r>
              <w:rPr>
                <w:rStyle w:val="tx1"/>
                <w:rFonts w:ascii="Verdana" w:hAnsi="Verdana"/>
              </w:rPr>
              <w:t>편한세상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사하</w:t>
            </w:r>
            <w:proofErr w:type="spellEnd"/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8.98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한국자산신탁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대림산업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구평동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구평택지개발지구</w:t>
            </w:r>
            <w:proofErr w:type="spellEnd"/>
            <w:r>
              <w:rPr>
                <w:rStyle w:val="tx1"/>
                <w:rFonts w:ascii="Verdana" w:hAnsi="Verdana"/>
              </w:rPr>
              <w:t xml:space="preserve"> A-1BL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8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019432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사상구남역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동원로얄듀크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1.83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월드컵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동원개발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모라동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91-16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17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019463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해운대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센텀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경동리인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0.30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경동소재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 xml:space="preserve"> 1072-7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019499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양정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클래스원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16.65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신동방건설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동백종합건설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양정동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386-3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019526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괴정역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스마트</w:t>
            </w:r>
            <w:r>
              <w:rPr>
                <w:rStyle w:val="tx1"/>
                <w:rFonts w:ascii="Verdana" w:hAnsi="Verdana"/>
              </w:rPr>
              <w:t>W 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7.89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경성리츠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경성리츠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263-1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019557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혜도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인파크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에비뉴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1.30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혜도종합토건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혜도종합토건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초읍동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271-3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019567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웰메이드홈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11.10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대한토지신탁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세정건설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괴정동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554-1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019573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두산위브더제니스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2.19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코리아신탁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두산건설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우동</w:t>
            </w:r>
            <w:r>
              <w:rPr>
                <w:rStyle w:val="tx1"/>
                <w:rFonts w:ascii="Verdana" w:hAnsi="Verdana"/>
              </w:rPr>
              <w:t xml:space="preserve"> 791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019586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동서허브</w:t>
            </w:r>
            <w:r>
              <w:rPr>
                <w:rStyle w:val="tx1"/>
                <w:rFonts w:ascii="Verdana" w:hAnsi="Verdana"/>
              </w:rPr>
              <w:t xml:space="preserve">H </w:t>
            </w:r>
            <w:r>
              <w:rPr>
                <w:rStyle w:val="tx1"/>
                <w:rFonts w:ascii="Verdana" w:hAnsi="Verdana"/>
              </w:rPr>
              <w:t>주상복합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14.42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동서종합개발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목화토건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낙민동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288-29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019594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범일역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이즈팰리스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베스트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28.96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아이즈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창비건설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범일동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830-197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019605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정관신도시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가화만사성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테라스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10.06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가화건설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가화건설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기장군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정관면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방곡리</w:t>
            </w:r>
            <w:proofErr w:type="spellEnd"/>
            <w:r>
              <w:rPr>
                <w:rStyle w:val="tx1"/>
                <w:rFonts w:ascii="Verdana" w:hAnsi="Verdana"/>
              </w:rPr>
              <w:t xml:space="preserve"> 407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9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019642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협성휴포레</w:t>
            </w:r>
            <w:proofErr w:type="spellEnd"/>
            <w:r>
              <w:rPr>
                <w:rStyle w:val="tx1"/>
                <w:rFonts w:ascii="MS Mincho" w:eastAsia="MS Mincho" w:hAnsi="MS Mincho" w:cs="MS Mincho" w:hint="eastAsia"/>
              </w:rPr>
              <w:t>・</w:t>
            </w:r>
            <w:proofErr w:type="spellStart"/>
            <w:r>
              <w:rPr>
                <w:rStyle w:val="tx1"/>
                <w:rFonts w:ascii="바탕체" w:hAnsi="바탕체" w:cs="바탕체" w:hint="eastAsia"/>
              </w:rPr>
              <w:t>부산진역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도시환경정비사업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협성건설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수정동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30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019651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해운대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엘시티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더샵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5.47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엘시티피에프브이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포스코건설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해운대구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중동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해운대관광리조트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온천센터</w:t>
            </w:r>
            <w:r>
              <w:rPr>
                <w:rStyle w:val="tx1"/>
                <w:rFonts w:ascii="Verdana" w:hAnsi="Verdana"/>
              </w:rPr>
              <w:t xml:space="preserve">) </w:t>
            </w:r>
            <w:proofErr w:type="spellStart"/>
            <w:r>
              <w:rPr>
                <w:rStyle w:val="tx1"/>
                <w:rFonts w:ascii="Verdana" w:hAnsi="Verdana"/>
              </w:rPr>
              <w:t>도시개발구역내</w:t>
            </w:r>
            <w:proofErr w:type="spellEnd"/>
            <w:r>
              <w:rPr>
                <w:rStyle w:val="tx1"/>
                <w:rFonts w:ascii="Verdana" w:hAnsi="Verdana"/>
              </w:rPr>
              <w:t xml:space="preserve"> I-1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019684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범내골역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이즈팰리스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허브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4.20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이즈팰리스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창비건설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범천동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854-2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>3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019689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지사동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명진파크뷰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도시형생활주택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40.19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명진종합건설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명진종합건설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강서구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지사동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1182-2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019710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온천장역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동원로얄듀크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남양개발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동원개발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부곡동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799-3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019716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장전동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삼정그린코아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코리아신탁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삼정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장전동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646-8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30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019731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퀸즈</w:t>
            </w:r>
            <w:proofErr w:type="spellEnd"/>
            <w:r>
              <w:rPr>
                <w:rStyle w:val="tx1"/>
                <w:rFonts w:ascii="Verdana" w:hAnsi="Verdana"/>
              </w:rPr>
              <w:t xml:space="preserve">W </w:t>
            </w:r>
            <w:proofErr w:type="spellStart"/>
            <w:r>
              <w:rPr>
                <w:rStyle w:val="tx1"/>
                <w:rFonts w:ascii="Verdana" w:hAnsi="Verdana"/>
              </w:rPr>
              <w:t>장전역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1.23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대성문종합건설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금정구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부곡동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64-23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019750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동래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지웰아파트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한국토지신탁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신영건설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온천동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1186-12 </w:t>
            </w:r>
            <w:r>
              <w:rPr>
                <w:rStyle w:val="tx1"/>
                <w:rFonts w:ascii="Verdana" w:hAnsi="Verdana"/>
              </w:rPr>
              <w:t>일대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019776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망미</w:t>
            </w:r>
            <w:proofErr w:type="spellEnd"/>
            <w:r>
              <w:rPr>
                <w:rStyle w:val="tx1"/>
                <w:rFonts w:ascii="Verdana" w:hAnsi="Verdana"/>
              </w:rPr>
              <w:t>1</w:t>
            </w:r>
            <w:r>
              <w:rPr>
                <w:rStyle w:val="tx1"/>
                <w:rFonts w:ascii="Verdana" w:hAnsi="Verdana"/>
              </w:rPr>
              <w:t>구역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주택재개발정비사업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수영</w:t>
            </w:r>
            <w:r>
              <w:rPr>
                <w:rStyle w:val="tx1"/>
                <w:rFonts w:ascii="Verdana" w:hAnsi="Verdana"/>
              </w:rPr>
              <w:t xml:space="preserve"> SK VIEW)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수영구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망미동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906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8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019828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부산전포지구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국민임대주택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건설사업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69.09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한국토지주택공사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남양건설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전포동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116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09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019881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시청역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성일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이안시티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49.48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그랜드에이스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중외종합건설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867-50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6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0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019909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시청역</w:t>
            </w:r>
            <w:r>
              <w:rPr>
                <w:rStyle w:val="tx1"/>
                <w:rFonts w:ascii="Verdana" w:hAnsi="Verdana"/>
              </w:rPr>
              <w:t xml:space="preserve"> SK VIEW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0.90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코리아신탁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에스케이건설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연제구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연산동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1361-9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20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1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019957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영도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경동리인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0.53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경동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경동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영도구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동삼동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산</w:t>
            </w:r>
            <w:r>
              <w:rPr>
                <w:rStyle w:val="tx1"/>
                <w:rFonts w:ascii="Verdana" w:hAnsi="Verdana"/>
              </w:rPr>
              <w:t xml:space="preserve">51-5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1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2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019958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초량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지원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더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뷰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오션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아파트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3.98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지원홀딩스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서울조경건설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초량동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1161-1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3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019977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사상역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이즈팰리스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와이드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23.20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proofErr w:type="spellStart"/>
            <w:r>
              <w:rPr>
                <w:rStyle w:val="tx1"/>
                <w:rFonts w:ascii="Verdana" w:hAnsi="Verdana"/>
              </w:rPr>
              <w:t>아이즈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창비건설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사상구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괘법동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541-2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4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019992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정관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이진캐스빌</w:t>
            </w:r>
            <w:proofErr w:type="spellEnd"/>
            <w:r>
              <w:rPr>
                <w:rStyle w:val="tx1"/>
                <w:rFonts w:ascii="Verdana" w:hAnsi="Verdana"/>
              </w:rPr>
              <w:t xml:space="preserve"> 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1.97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tx1"/>
                <w:rFonts w:ascii="Verdana" w:hAnsi="Verdana"/>
              </w:rPr>
              <w:t>이진주택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동수토건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기장군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기장읍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정관읍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용수리</w:t>
            </w:r>
            <w:r>
              <w:rPr>
                <w:rStyle w:val="tx1"/>
                <w:rFonts w:ascii="Verdana" w:hAnsi="Verdana"/>
              </w:rPr>
              <w:t xml:space="preserve"> 1279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5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020124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서면</w:t>
            </w:r>
            <w:r>
              <w:rPr>
                <w:rStyle w:val="tx1"/>
                <w:rFonts w:ascii="Verdana" w:hAnsi="Verdana"/>
              </w:rPr>
              <w:t>2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봄여름가을겨울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수영주택건설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수영주택건설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부산진구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당감동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874-1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25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6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020137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온천천</w:t>
            </w:r>
            <w:proofErr w:type="spellEnd"/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경동리인타워</w:t>
            </w:r>
            <w:proofErr w:type="spellEnd"/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태건산업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경동건설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동래구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낙민동</w:t>
            </w:r>
            <w:proofErr w:type="spellEnd"/>
            <w:r>
              <w:rPr>
                <w:rStyle w:val="tx1"/>
                <w:rFonts w:ascii="Verdana" w:hAnsi="Verdana"/>
              </w:rPr>
              <w:t xml:space="preserve"> 79-4</w:t>
            </w:r>
            <w:r>
              <w:rPr>
                <w:rStyle w:val="tx1"/>
                <w:rFonts w:ascii="Verdana" w:hAnsi="Verdana"/>
              </w:rPr>
              <w:t>번지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일원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B94D12" w:rsidP="007F0C36">
            <w:pPr>
              <w:ind w:hanging="480"/>
              <w:rPr>
                <w:rFonts w:ascii="Verdana" w:hAnsi="Verdana"/>
              </w:rPr>
            </w:pPr>
            <w:hyperlink r:id="rId117" w:history="1">
              <w:r w:rsidR="007F0C36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7F0C36">
              <w:rPr>
                <w:rFonts w:ascii="Verdana" w:hAnsi="Verdana"/>
              </w:rPr>
              <w:t xml:space="preserve"> </w:t>
            </w:r>
            <w:r w:rsidR="007F0C36">
              <w:rPr>
                <w:rStyle w:val="m1"/>
                <w:rFonts w:ascii="Verdana" w:hAnsi="Verdana"/>
              </w:rPr>
              <w:t>&lt;</w:t>
            </w:r>
            <w:r w:rsidR="007F0C36">
              <w:rPr>
                <w:rStyle w:val="t1"/>
                <w:rFonts w:ascii="Verdana" w:hAnsi="Verdana"/>
              </w:rPr>
              <w:t>item</w:t>
            </w:r>
            <w:r w:rsidR="007F0C36"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020141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BUNO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02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AREA_DCD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중구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보수</w:t>
            </w:r>
            <w:r>
              <w:rPr>
                <w:rStyle w:val="tx1"/>
                <w:rFonts w:ascii="Verdana" w:hAnsi="Verdana"/>
              </w:rPr>
              <w:t>3</w:t>
            </w:r>
            <w:r>
              <w:rPr>
                <w:rStyle w:val="tx1"/>
                <w:rFonts w:ascii="Verdana" w:hAnsi="Verdana"/>
              </w:rPr>
              <w:t>차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봄여름가을겨울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BSU_NM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0.00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TPOW_RT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proofErr w:type="spellStart"/>
            <w:r>
              <w:rPr>
                <w:rStyle w:val="tx1"/>
                <w:rFonts w:ascii="Verdana" w:hAnsi="Verdana"/>
              </w:rPr>
              <w:t>푸른개발</w:t>
            </w:r>
            <w:proofErr w:type="spellEnd"/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CUST_NM1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수근종합건설</w:t>
            </w:r>
            <w:r>
              <w:rPr>
                <w:rStyle w:val="tx1"/>
                <w:rFonts w:ascii="Verdana" w:hAnsi="Verdana"/>
              </w:rPr>
              <w:t>(</w:t>
            </w:r>
            <w:r>
              <w:rPr>
                <w:rStyle w:val="tx1"/>
                <w:rFonts w:ascii="Verdana" w:hAnsi="Verdana"/>
              </w:rPr>
              <w:t>주</w:t>
            </w:r>
            <w:r>
              <w:rPr>
                <w:rStyle w:val="tx1"/>
                <w:rFonts w:ascii="Verdana" w:hAnsi="Verdana"/>
              </w:rPr>
              <w:t>)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CUST_NM2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부산</w:t>
            </w:r>
            <w:r>
              <w:rPr>
                <w:rStyle w:val="tx1"/>
                <w:rFonts w:ascii="Verdana" w:hAnsi="Verdana"/>
              </w:rPr>
              <w:t xml:space="preserve"> </w:t>
            </w:r>
            <w:r>
              <w:rPr>
                <w:rStyle w:val="tx1"/>
                <w:rFonts w:ascii="Verdana" w:hAnsi="Verdana"/>
              </w:rPr>
              <w:t>중구</w:t>
            </w:r>
            <w:r>
              <w:rPr>
                <w:rStyle w:val="tx1"/>
                <w:rFonts w:ascii="Verdana" w:hAnsi="Verdana"/>
              </w:rPr>
              <w:t xml:space="preserve"> </w:t>
            </w:r>
            <w:proofErr w:type="spellStart"/>
            <w:r>
              <w:rPr>
                <w:rStyle w:val="tx1"/>
                <w:rFonts w:ascii="Verdana" w:hAnsi="Verdana"/>
              </w:rPr>
              <w:t>보수동</w:t>
            </w:r>
            <w:proofErr w:type="spellEnd"/>
            <w:r>
              <w:rPr>
                <w:rStyle w:val="tx1"/>
                <w:rFonts w:ascii="Verdana" w:hAnsi="Verdana"/>
              </w:rPr>
              <w:t>3</w:t>
            </w:r>
            <w:r>
              <w:rPr>
                <w:rStyle w:val="tx1"/>
                <w:rFonts w:ascii="Verdana" w:hAnsi="Verdana"/>
              </w:rPr>
              <w:t>가</w:t>
            </w:r>
            <w:r>
              <w:rPr>
                <w:rStyle w:val="tx1"/>
                <w:rFonts w:ascii="Verdana" w:hAnsi="Verdana"/>
              </w:rPr>
              <w:t xml:space="preserve"> 73-35 </w:t>
            </w:r>
            <w:r>
              <w:rPr>
                <w:rStyle w:val="tx1"/>
                <w:rFonts w:ascii="Verdana" w:hAnsi="Verdana"/>
              </w:rPr>
              <w:t>외</w:t>
            </w:r>
            <w:r>
              <w:rPr>
                <w:rStyle w:val="tx1"/>
                <w:rFonts w:ascii="Verdana" w:hAnsi="Verdana"/>
              </w:rPr>
              <w:t xml:space="preserve"> 9</w:t>
            </w:r>
            <w:r>
              <w:rPr>
                <w:rStyle w:val="tx1"/>
                <w:rFonts w:ascii="Verdana" w:hAnsi="Verdana"/>
              </w:rPr>
              <w:t>필지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ADDR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items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body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7F0C36" w:rsidRDefault="007F0C36" w:rsidP="007F0C36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response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6C6EA8" w:rsidRPr="006C6EA8" w:rsidRDefault="006C6EA8" w:rsidP="006C6EA8">
            <w:pPr>
              <w:ind w:hanging="240"/>
              <w:rPr>
                <w:rFonts w:ascii="굴림" w:eastAsia="굴림" w:hAnsi="굴림" w:cs="굴림"/>
                <w:color w:val="000000"/>
              </w:rPr>
            </w:pPr>
          </w:p>
        </w:tc>
      </w:tr>
    </w:tbl>
    <w:p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default" r:id="rId118"/>
      <w:footerReference w:type="even" r:id="rId119"/>
      <w:footerReference w:type="default" r:id="rId120"/>
      <w:footerReference w:type="first" r:id="rId121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EFA" w:rsidRDefault="00FB4EFA">
      <w:r>
        <w:separator/>
      </w:r>
    </w:p>
  </w:endnote>
  <w:endnote w:type="continuationSeparator" w:id="0">
    <w:p w:rsidR="00FB4EFA" w:rsidRDefault="00FB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B4" w:rsidRDefault="003D2CB4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i</w:t>
    </w:r>
    <w:r>
      <w:rPr>
        <w:rStyle w:val="a9"/>
      </w:rPr>
      <w:fldChar w:fldCharType="end"/>
    </w:r>
  </w:p>
  <w:p w:rsidR="003D2CB4" w:rsidRDefault="003D2CB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B4" w:rsidRDefault="003D2CB4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3D2CB4" w:rsidTr="00E72CBB">
      <w:tc>
        <w:tcPr>
          <w:tcW w:w="3322" w:type="dxa"/>
        </w:tcPr>
        <w:p w:rsidR="003D2CB4" w:rsidRDefault="003D2CB4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:rsidR="003D2CB4" w:rsidRPr="00E72CBB" w:rsidRDefault="003D2CB4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4D12" w:rsidRPr="00B94D12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:rsidR="003D2CB4" w:rsidRDefault="003D2CB4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44A3F890" wp14:editId="618376CA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D2CB4" w:rsidRPr="00E72CBB" w:rsidRDefault="003D2CB4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B4" w:rsidRPr="00360E96" w:rsidRDefault="003D2CB4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689CDE" wp14:editId="5B56CA6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:rsidR="003D2CB4" w:rsidRPr="00472F1E" w:rsidRDefault="003D2CB4" w:rsidP="00472F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EFA" w:rsidRDefault="00FB4EFA">
      <w:r>
        <w:separator/>
      </w:r>
    </w:p>
  </w:footnote>
  <w:footnote w:type="continuationSeparator" w:id="0">
    <w:p w:rsidR="00FB4EFA" w:rsidRDefault="00FB4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3D2CB4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3D2CB4" w:rsidRDefault="003D2CB4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6068F1E" wp14:editId="64AD3A5A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:rsidR="003D2CB4" w:rsidRDefault="003D2C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3D2CB4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3D2CB4" w:rsidRDefault="003D2C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D2CB4" w:rsidRDefault="00F51D76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proofErr w:type="spellStart"/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proofErr w:type="spellEnd"/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D2CB4" w:rsidRDefault="003D2C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B94D12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B94D12" w:rsidRDefault="00B94D12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94D12" w:rsidRPr="00F316EA" w:rsidRDefault="00B94D12" w:rsidP="0006302F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맑은 고딕" w:eastAsia="맑은 고딕" w:hAnsi="맑은 고딕"/>
              <w:sz w:val="16"/>
              <w:szCs w:val="16"/>
            </w:rPr>
          </w:pPr>
          <w:proofErr w:type="gramStart"/>
          <w:r>
            <w:rPr>
              <w:rFonts w:ascii="맑은 고딕" w:eastAsia="맑은 고딕" w:hAnsi="맑은 고딕" w:cs="Arial" w:hint="eastAsia"/>
              <w:sz w:val="16"/>
              <w:szCs w:val="16"/>
            </w:rPr>
            <w:t>문서번호 :</w:t>
          </w:r>
          <w:proofErr w:type="gramEnd"/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94D12" w:rsidRDefault="00B94D12" w:rsidP="0006302F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proofErr w:type="spellStart"/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proofErr w:type="spellEnd"/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</w:p>
      </w:tc>
    </w:tr>
  </w:tbl>
  <w:p w:rsidR="003D2CB4" w:rsidRDefault="003D2CB4"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>
    <w:abstractNumId w:val="0"/>
  </w:num>
  <w:num w:numId="3">
    <w:abstractNumId w:val="34"/>
  </w:num>
  <w:num w:numId="4">
    <w:abstractNumId w:val="27"/>
  </w:num>
  <w:num w:numId="5">
    <w:abstractNumId w:val="1"/>
  </w:num>
  <w:num w:numId="6">
    <w:abstractNumId w:val="13"/>
  </w:num>
  <w:num w:numId="7">
    <w:abstractNumId w:val="35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28"/>
  </w:num>
  <w:num w:numId="14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>
    <w:abstractNumId w:val="33"/>
  </w:num>
  <w:num w:numId="16">
    <w:abstractNumId w:val="29"/>
  </w:num>
  <w:num w:numId="17">
    <w:abstractNumId w:val="32"/>
  </w:num>
  <w:num w:numId="18">
    <w:abstractNumId w:val="18"/>
  </w:num>
  <w:num w:numId="19">
    <w:abstractNumId w:val="21"/>
  </w:num>
  <w:num w:numId="20">
    <w:abstractNumId w:val="12"/>
  </w:num>
  <w:num w:numId="21">
    <w:abstractNumId w:val="30"/>
  </w:num>
  <w:num w:numId="22">
    <w:abstractNumId w:val="23"/>
  </w:num>
  <w:num w:numId="23">
    <w:abstractNumId w:val="7"/>
  </w:num>
  <w:num w:numId="24">
    <w:abstractNumId w:val="10"/>
  </w:num>
  <w:num w:numId="25">
    <w:abstractNumId w:val="25"/>
  </w:num>
  <w:num w:numId="26">
    <w:abstractNumId w:val="15"/>
  </w:num>
  <w:num w:numId="27">
    <w:abstractNumId w:val="19"/>
  </w:num>
  <w:num w:numId="28">
    <w:abstractNumId w:val="14"/>
  </w:num>
  <w:num w:numId="29">
    <w:abstractNumId w:val="24"/>
  </w:num>
  <w:num w:numId="30">
    <w:abstractNumId w:val="17"/>
  </w:num>
  <w:num w:numId="31">
    <w:abstractNumId w:val="20"/>
  </w:num>
  <w:num w:numId="32">
    <w:abstractNumId w:val="6"/>
  </w:num>
  <w:num w:numId="33">
    <w:abstractNumId w:val="26"/>
  </w:num>
  <w:num w:numId="34">
    <w:abstractNumId w:val="11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1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39"/>
    <w:rsid w:val="000004A2"/>
    <w:rsid w:val="00001C89"/>
    <w:rsid w:val="00023B99"/>
    <w:rsid w:val="00024939"/>
    <w:rsid w:val="000320A8"/>
    <w:rsid w:val="0003240F"/>
    <w:rsid w:val="00040F42"/>
    <w:rsid w:val="00044A10"/>
    <w:rsid w:val="00056AD0"/>
    <w:rsid w:val="00077B90"/>
    <w:rsid w:val="00082030"/>
    <w:rsid w:val="00084624"/>
    <w:rsid w:val="000940A9"/>
    <w:rsid w:val="00097A67"/>
    <w:rsid w:val="000A4091"/>
    <w:rsid w:val="000A63F1"/>
    <w:rsid w:val="000B1F08"/>
    <w:rsid w:val="000B5E8B"/>
    <w:rsid w:val="000B6632"/>
    <w:rsid w:val="000C132F"/>
    <w:rsid w:val="000C2FE6"/>
    <w:rsid w:val="000C65CF"/>
    <w:rsid w:val="000C67E8"/>
    <w:rsid w:val="000D2CDD"/>
    <w:rsid w:val="000D43F5"/>
    <w:rsid w:val="000E0399"/>
    <w:rsid w:val="000E0D0B"/>
    <w:rsid w:val="000E173F"/>
    <w:rsid w:val="000E7203"/>
    <w:rsid w:val="000F2173"/>
    <w:rsid w:val="000F38D8"/>
    <w:rsid w:val="00100C77"/>
    <w:rsid w:val="00110A81"/>
    <w:rsid w:val="0011209E"/>
    <w:rsid w:val="001176CD"/>
    <w:rsid w:val="00125276"/>
    <w:rsid w:val="00127FB7"/>
    <w:rsid w:val="00143E3B"/>
    <w:rsid w:val="00144863"/>
    <w:rsid w:val="00146CA1"/>
    <w:rsid w:val="0015106D"/>
    <w:rsid w:val="001557E9"/>
    <w:rsid w:val="00161081"/>
    <w:rsid w:val="00161BD2"/>
    <w:rsid w:val="00170749"/>
    <w:rsid w:val="00170AC0"/>
    <w:rsid w:val="0017255C"/>
    <w:rsid w:val="00173B62"/>
    <w:rsid w:val="00182FAF"/>
    <w:rsid w:val="00190772"/>
    <w:rsid w:val="00193368"/>
    <w:rsid w:val="00194A80"/>
    <w:rsid w:val="0019574D"/>
    <w:rsid w:val="001B2586"/>
    <w:rsid w:val="001C3903"/>
    <w:rsid w:val="001C4BE8"/>
    <w:rsid w:val="001E1EF2"/>
    <w:rsid w:val="001F0D58"/>
    <w:rsid w:val="001F4D23"/>
    <w:rsid w:val="001F71A5"/>
    <w:rsid w:val="001F7255"/>
    <w:rsid w:val="00200864"/>
    <w:rsid w:val="00202367"/>
    <w:rsid w:val="00205244"/>
    <w:rsid w:val="00206EAB"/>
    <w:rsid w:val="00210CE2"/>
    <w:rsid w:val="00220EF5"/>
    <w:rsid w:val="002238B6"/>
    <w:rsid w:val="00225257"/>
    <w:rsid w:val="00227F32"/>
    <w:rsid w:val="00234B3D"/>
    <w:rsid w:val="00240E33"/>
    <w:rsid w:val="002418C7"/>
    <w:rsid w:val="002428C5"/>
    <w:rsid w:val="002527CB"/>
    <w:rsid w:val="002572B5"/>
    <w:rsid w:val="0026038F"/>
    <w:rsid w:val="00267CB7"/>
    <w:rsid w:val="00271035"/>
    <w:rsid w:val="0028147C"/>
    <w:rsid w:val="002825B6"/>
    <w:rsid w:val="002833D9"/>
    <w:rsid w:val="00283C30"/>
    <w:rsid w:val="00284E0F"/>
    <w:rsid w:val="002866A1"/>
    <w:rsid w:val="00287B79"/>
    <w:rsid w:val="00293EFF"/>
    <w:rsid w:val="00294986"/>
    <w:rsid w:val="002A6DB9"/>
    <w:rsid w:val="002B030D"/>
    <w:rsid w:val="002B0AA0"/>
    <w:rsid w:val="002B0BE0"/>
    <w:rsid w:val="002B1487"/>
    <w:rsid w:val="002B529F"/>
    <w:rsid w:val="002B7CB1"/>
    <w:rsid w:val="002B7D8B"/>
    <w:rsid w:val="002C2677"/>
    <w:rsid w:val="002D3D47"/>
    <w:rsid w:val="002D7CED"/>
    <w:rsid w:val="002F1309"/>
    <w:rsid w:val="002F1D90"/>
    <w:rsid w:val="002F5654"/>
    <w:rsid w:val="00302787"/>
    <w:rsid w:val="003040FE"/>
    <w:rsid w:val="003109FF"/>
    <w:rsid w:val="0031261C"/>
    <w:rsid w:val="0031746F"/>
    <w:rsid w:val="00326F57"/>
    <w:rsid w:val="003277A3"/>
    <w:rsid w:val="003327C7"/>
    <w:rsid w:val="00346DD3"/>
    <w:rsid w:val="0035502F"/>
    <w:rsid w:val="00364191"/>
    <w:rsid w:val="00382F23"/>
    <w:rsid w:val="0038704F"/>
    <w:rsid w:val="00397CD6"/>
    <w:rsid w:val="003A4BD3"/>
    <w:rsid w:val="003A4E0D"/>
    <w:rsid w:val="003A5D8D"/>
    <w:rsid w:val="003B3742"/>
    <w:rsid w:val="003B6941"/>
    <w:rsid w:val="003B6BBE"/>
    <w:rsid w:val="003C46D9"/>
    <w:rsid w:val="003C5347"/>
    <w:rsid w:val="003D287B"/>
    <w:rsid w:val="003D2CB4"/>
    <w:rsid w:val="003D4759"/>
    <w:rsid w:val="00400A4A"/>
    <w:rsid w:val="004071F8"/>
    <w:rsid w:val="004075A5"/>
    <w:rsid w:val="00410EFB"/>
    <w:rsid w:val="0041454F"/>
    <w:rsid w:val="00424C2F"/>
    <w:rsid w:val="00426258"/>
    <w:rsid w:val="004330C3"/>
    <w:rsid w:val="004352B8"/>
    <w:rsid w:val="0044574A"/>
    <w:rsid w:val="00445AD2"/>
    <w:rsid w:val="00451729"/>
    <w:rsid w:val="004535F2"/>
    <w:rsid w:val="00462D51"/>
    <w:rsid w:val="004645DB"/>
    <w:rsid w:val="00465340"/>
    <w:rsid w:val="00472F1E"/>
    <w:rsid w:val="00475CB4"/>
    <w:rsid w:val="00481801"/>
    <w:rsid w:val="0048518F"/>
    <w:rsid w:val="0049319B"/>
    <w:rsid w:val="00497DE7"/>
    <w:rsid w:val="004A2E4C"/>
    <w:rsid w:val="004A67F4"/>
    <w:rsid w:val="004A7164"/>
    <w:rsid w:val="004B4960"/>
    <w:rsid w:val="004B5854"/>
    <w:rsid w:val="004B6D14"/>
    <w:rsid w:val="004C4650"/>
    <w:rsid w:val="004D0893"/>
    <w:rsid w:val="004D3767"/>
    <w:rsid w:val="004D751C"/>
    <w:rsid w:val="004E1AC6"/>
    <w:rsid w:val="004E4F4E"/>
    <w:rsid w:val="004E5E93"/>
    <w:rsid w:val="004F1425"/>
    <w:rsid w:val="004F408B"/>
    <w:rsid w:val="004F6774"/>
    <w:rsid w:val="00500836"/>
    <w:rsid w:val="00512220"/>
    <w:rsid w:val="00521C0B"/>
    <w:rsid w:val="00527FBA"/>
    <w:rsid w:val="0053342D"/>
    <w:rsid w:val="00536148"/>
    <w:rsid w:val="00540347"/>
    <w:rsid w:val="0054074E"/>
    <w:rsid w:val="00543F86"/>
    <w:rsid w:val="00545B8E"/>
    <w:rsid w:val="00560B67"/>
    <w:rsid w:val="005611C3"/>
    <w:rsid w:val="00562553"/>
    <w:rsid w:val="00565011"/>
    <w:rsid w:val="005713B4"/>
    <w:rsid w:val="005729E7"/>
    <w:rsid w:val="005815EE"/>
    <w:rsid w:val="00583394"/>
    <w:rsid w:val="00584C4E"/>
    <w:rsid w:val="00590460"/>
    <w:rsid w:val="00591349"/>
    <w:rsid w:val="00593AB2"/>
    <w:rsid w:val="0059766B"/>
    <w:rsid w:val="005A1169"/>
    <w:rsid w:val="005A39C7"/>
    <w:rsid w:val="005A45CC"/>
    <w:rsid w:val="005A4A79"/>
    <w:rsid w:val="005A777D"/>
    <w:rsid w:val="005B5235"/>
    <w:rsid w:val="005B718E"/>
    <w:rsid w:val="005C7568"/>
    <w:rsid w:val="005D0510"/>
    <w:rsid w:val="005D2C44"/>
    <w:rsid w:val="005D3704"/>
    <w:rsid w:val="005D3EA1"/>
    <w:rsid w:val="005E04D6"/>
    <w:rsid w:val="005E38B1"/>
    <w:rsid w:val="005F10EA"/>
    <w:rsid w:val="005F6A6A"/>
    <w:rsid w:val="005F707F"/>
    <w:rsid w:val="00604B92"/>
    <w:rsid w:val="00605298"/>
    <w:rsid w:val="00613F96"/>
    <w:rsid w:val="00616BA8"/>
    <w:rsid w:val="0062035B"/>
    <w:rsid w:val="00636EC2"/>
    <w:rsid w:val="006370C3"/>
    <w:rsid w:val="0064437B"/>
    <w:rsid w:val="00647A77"/>
    <w:rsid w:val="00651D0B"/>
    <w:rsid w:val="006520E2"/>
    <w:rsid w:val="006538A9"/>
    <w:rsid w:val="006548B1"/>
    <w:rsid w:val="00660BA8"/>
    <w:rsid w:val="006674F7"/>
    <w:rsid w:val="00681ED2"/>
    <w:rsid w:val="00692502"/>
    <w:rsid w:val="006A0D82"/>
    <w:rsid w:val="006A4970"/>
    <w:rsid w:val="006A5E89"/>
    <w:rsid w:val="006A68D7"/>
    <w:rsid w:val="006B20B3"/>
    <w:rsid w:val="006B3337"/>
    <w:rsid w:val="006B51DE"/>
    <w:rsid w:val="006B7DCE"/>
    <w:rsid w:val="006C43E1"/>
    <w:rsid w:val="006C6AF8"/>
    <w:rsid w:val="006C6EA8"/>
    <w:rsid w:val="006D2683"/>
    <w:rsid w:val="006D665B"/>
    <w:rsid w:val="006D6E26"/>
    <w:rsid w:val="006D7741"/>
    <w:rsid w:val="006E4DF8"/>
    <w:rsid w:val="006F0653"/>
    <w:rsid w:val="006F2B83"/>
    <w:rsid w:val="006F4B6D"/>
    <w:rsid w:val="006F6396"/>
    <w:rsid w:val="006F7C5E"/>
    <w:rsid w:val="00713A82"/>
    <w:rsid w:val="00714B11"/>
    <w:rsid w:val="00716316"/>
    <w:rsid w:val="007268C1"/>
    <w:rsid w:val="00734C21"/>
    <w:rsid w:val="007362AA"/>
    <w:rsid w:val="00737CE4"/>
    <w:rsid w:val="00737D02"/>
    <w:rsid w:val="00744329"/>
    <w:rsid w:val="007523BB"/>
    <w:rsid w:val="00754C07"/>
    <w:rsid w:val="00760901"/>
    <w:rsid w:val="00763BD7"/>
    <w:rsid w:val="00773975"/>
    <w:rsid w:val="00775996"/>
    <w:rsid w:val="0078186D"/>
    <w:rsid w:val="00784638"/>
    <w:rsid w:val="007943CB"/>
    <w:rsid w:val="00794BE1"/>
    <w:rsid w:val="007A2E66"/>
    <w:rsid w:val="007C23CF"/>
    <w:rsid w:val="007C50D7"/>
    <w:rsid w:val="007C74BE"/>
    <w:rsid w:val="007C7B86"/>
    <w:rsid w:val="007D0E61"/>
    <w:rsid w:val="007D293E"/>
    <w:rsid w:val="007D2DA8"/>
    <w:rsid w:val="007D5C45"/>
    <w:rsid w:val="007D731E"/>
    <w:rsid w:val="007D7EAD"/>
    <w:rsid w:val="007F0C36"/>
    <w:rsid w:val="007F759A"/>
    <w:rsid w:val="00802BFF"/>
    <w:rsid w:val="0080786E"/>
    <w:rsid w:val="00821B16"/>
    <w:rsid w:val="00824357"/>
    <w:rsid w:val="00824536"/>
    <w:rsid w:val="0082553E"/>
    <w:rsid w:val="008303AD"/>
    <w:rsid w:val="008316BD"/>
    <w:rsid w:val="00834783"/>
    <w:rsid w:val="008367BF"/>
    <w:rsid w:val="00837B5D"/>
    <w:rsid w:val="0084084D"/>
    <w:rsid w:val="008506F5"/>
    <w:rsid w:val="00850AB0"/>
    <w:rsid w:val="00852D52"/>
    <w:rsid w:val="008550F8"/>
    <w:rsid w:val="00864773"/>
    <w:rsid w:val="008675E9"/>
    <w:rsid w:val="008678BD"/>
    <w:rsid w:val="00880216"/>
    <w:rsid w:val="00881568"/>
    <w:rsid w:val="00884DDD"/>
    <w:rsid w:val="00887A5F"/>
    <w:rsid w:val="00891258"/>
    <w:rsid w:val="00892C92"/>
    <w:rsid w:val="00897082"/>
    <w:rsid w:val="00897F52"/>
    <w:rsid w:val="008A4FB8"/>
    <w:rsid w:val="008A5E0D"/>
    <w:rsid w:val="008A6B30"/>
    <w:rsid w:val="008C27CA"/>
    <w:rsid w:val="008D05F0"/>
    <w:rsid w:val="008D25A4"/>
    <w:rsid w:val="008D52B8"/>
    <w:rsid w:val="008E0857"/>
    <w:rsid w:val="008E3EB0"/>
    <w:rsid w:val="008E486B"/>
    <w:rsid w:val="008E5BB0"/>
    <w:rsid w:val="008E5F68"/>
    <w:rsid w:val="008E6ECF"/>
    <w:rsid w:val="008F62EF"/>
    <w:rsid w:val="0090468B"/>
    <w:rsid w:val="0091075D"/>
    <w:rsid w:val="00910A5C"/>
    <w:rsid w:val="009235D0"/>
    <w:rsid w:val="00930D18"/>
    <w:rsid w:val="0093393A"/>
    <w:rsid w:val="009546E9"/>
    <w:rsid w:val="0096280A"/>
    <w:rsid w:val="00963480"/>
    <w:rsid w:val="00981EF2"/>
    <w:rsid w:val="00982391"/>
    <w:rsid w:val="00982B08"/>
    <w:rsid w:val="00987024"/>
    <w:rsid w:val="00993276"/>
    <w:rsid w:val="009941F0"/>
    <w:rsid w:val="009953E5"/>
    <w:rsid w:val="009956B1"/>
    <w:rsid w:val="00995C07"/>
    <w:rsid w:val="009C1B77"/>
    <w:rsid w:val="009D117F"/>
    <w:rsid w:val="009D313B"/>
    <w:rsid w:val="009D3872"/>
    <w:rsid w:val="009F324E"/>
    <w:rsid w:val="009F5E8D"/>
    <w:rsid w:val="00A0034D"/>
    <w:rsid w:val="00A03148"/>
    <w:rsid w:val="00A11F62"/>
    <w:rsid w:val="00A132C6"/>
    <w:rsid w:val="00A150ED"/>
    <w:rsid w:val="00A166BE"/>
    <w:rsid w:val="00A1739D"/>
    <w:rsid w:val="00A25237"/>
    <w:rsid w:val="00A3323C"/>
    <w:rsid w:val="00A340AE"/>
    <w:rsid w:val="00A42529"/>
    <w:rsid w:val="00A51166"/>
    <w:rsid w:val="00A539B4"/>
    <w:rsid w:val="00A54F2F"/>
    <w:rsid w:val="00A57552"/>
    <w:rsid w:val="00A60E0B"/>
    <w:rsid w:val="00A63E3F"/>
    <w:rsid w:val="00A7046F"/>
    <w:rsid w:val="00A73902"/>
    <w:rsid w:val="00A9466B"/>
    <w:rsid w:val="00A955D8"/>
    <w:rsid w:val="00AA02A7"/>
    <w:rsid w:val="00AA02F2"/>
    <w:rsid w:val="00AA2BB4"/>
    <w:rsid w:val="00AB1204"/>
    <w:rsid w:val="00AC6A3D"/>
    <w:rsid w:val="00AD079D"/>
    <w:rsid w:val="00AD74F6"/>
    <w:rsid w:val="00AE21A1"/>
    <w:rsid w:val="00AF7F83"/>
    <w:rsid w:val="00B12104"/>
    <w:rsid w:val="00B1276B"/>
    <w:rsid w:val="00B1797D"/>
    <w:rsid w:val="00B2305C"/>
    <w:rsid w:val="00B239AC"/>
    <w:rsid w:val="00B249B4"/>
    <w:rsid w:val="00B25B18"/>
    <w:rsid w:val="00B262FF"/>
    <w:rsid w:val="00B27E8A"/>
    <w:rsid w:val="00B3037F"/>
    <w:rsid w:val="00B32635"/>
    <w:rsid w:val="00B36B01"/>
    <w:rsid w:val="00B376E1"/>
    <w:rsid w:val="00B37C9C"/>
    <w:rsid w:val="00B4230D"/>
    <w:rsid w:val="00B43B57"/>
    <w:rsid w:val="00B53D92"/>
    <w:rsid w:val="00B60E76"/>
    <w:rsid w:val="00B7019F"/>
    <w:rsid w:val="00B77F84"/>
    <w:rsid w:val="00B86DB8"/>
    <w:rsid w:val="00B8712F"/>
    <w:rsid w:val="00B92D99"/>
    <w:rsid w:val="00B9472A"/>
    <w:rsid w:val="00B94D12"/>
    <w:rsid w:val="00BA79D9"/>
    <w:rsid w:val="00BB58D8"/>
    <w:rsid w:val="00BC3FC7"/>
    <w:rsid w:val="00BC41B8"/>
    <w:rsid w:val="00BD1189"/>
    <w:rsid w:val="00BD2A99"/>
    <w:rsid w:val="00BD3807"/>
    <w:rsid w:val="00BD5DD8"/>
    <w:rsid w:val="00BE1480"/>
    <w:rsid w:val="00BE1B5E"/>
    <w:rsid w:val="00BE1D56"/>
    <w:rsid w:val="00BE4CEF"/>
    <w:rsid w:val="00BE669E"/>
    <w:rsid w:val="00BE722F"/>
    <w:rsid w:val="00BF28FF"/>
    <w:rsid w:val="00BF73AC"/>
    <w:rsid w:val="00C022B7"/>
    <w:rsid w:val="00C043A9"/>
    <w:rsid w:val="00C04DB7"/>
    <w:rsid w:val="00C05E15"/>
    <w:rsid w:val="00C07D7C"/>
    <w:rsid w:val="00C10271"/>
    <w:rsid w:val="00C2240A"/>
    <w:rsid w:val="00C318E8"/>
    <w:rsid w:val="00C410F2"/>
    <w:rsid w:val="00C41628"/>
    <w:rsid w:val="00C45DB5"/>
    <w:rsid w:val="00C46DA7"/>
    <w:rsid w:val="00C46F39"/>
    <w:rsid w:val="00C548A7"/>
    <w:rsid w:val="00C64E8E"/>
    <w:rsid w:val="00C65F1E"/>
    <w:rsid w:val="00C67CF4"/>
    <w:rsid w:val="00C835CB"/>
    <w:rsid w:val="00C87940"/>
    <w:rsid w:val="00C9646A"/>
    <w:rsid w:val="00CA0E17"/>
    <w:rsid w:val="00CA3BD6"/>
    <w:rsid w:val="00CB299F"/>
    <w:rsid w:val="00CB3516"/>
    <w:rsid w:val="00CB4085"/>
    <w:rsid w:val="00CC0C93"/>
    <w:rsid w:val="00CC116B"/>
    <w:rsid w:val="00CD0805"/>
    <w:rsid w:val="00CE29C8"/>
    <w:rsid w:val="00CE4417"/>
    <w:rsid w:val="00CF502E"/>
    <w:rsid w:val="00CF769E"/>
    <w:rsid w:val="00D00647"/>
    <w:rsid w:val="00D03EA3"/>
    <w:rsid w:val="00D057F6"/>
    <w:rsid w:val="00D11267"/>
    <w:rsid w:val="00D152E6"/>
    <w:rsid w:val="00D17D35"/>
    <w:rsid w:val="00D2148D"/>
    <w:rsid w:val="00D23B4C"/>
    <w:rsid w:val="00D43A70"/>
    <w:rsid w:val="00D44885"/>
    <w:rsid w:val="00D47E61"/>
    <w:rsid w:val="00D5012C"/>
    <w:rsid w:val="00D54CDB"/>
    <w:rsid w:val="00D57113"/>
    <w:rsid w:val="00D57660"/>
    <w:rsid w:val="00D57CA5"/>
    <w:rsid w:val="00D64E65"/>
    <w:rsid w:val="00D6721D"/>
    <w:rsid w:val="00D73442"/>
    <w:rsid w:val="00D77166"/>
    <w:rsid w:val="00D81367"/>
    <w:rsid w:val="00D82834"/>
    <w:rsid w:val="00D83F8A"/>
    <w:rsid w:val="00D96E6A"/>
    <w:rsid w:val="00D9744A"/>
    <w:rsid w:val="00DA65AC"/>
    <w:rsid w:val="00DA7814"/>
    <w:rsid w:val="00DB3FA5"/>
    <w:rsid w:val="00DC1E3F"/>
    <w:rsid w:val="00DC2D2A"/>
    <w:rsid w:val="00DC5405"/>
    <w:rsid w:val="00DC5F63"/>
    <w:rsid w:val="00DD3F2C"/>
    <w:rsid w:val="00DE6C6F"/>
    <w:rsid w:val="00DF07FF"/>
    <w:rsid w:val="00DF5A3D"/>
    <w:rsid w:val="00DF640E"/>
    <w:rsid w:val="00E038EE"/>
    <w:rsid w:val="00E04098"/>
    <w:rsid w:val="00E054DE"/>
    <w:rsid w:val="00E076D4"/>
    <w:rsid w:val="00E1218F"/>
    <w:rsid w:val="00E15E58"/>
    <w:rsid w:val="00E26AE6"/>
    <w:rsid w:val="00E318EF"/>
    <w:rsid w:val="00E31ED2"/>
    <w:rsid w:val="00E33166"/>
    <w:rsid w:val="00E36F5C"/>
    <w:rsid w:val="00E376F4"/>
    <w:rsid w:val="00E405BF"/>
    <w:rsid w:val="00E472A3"/>
    <w:rsid w:val="00E47C43"/>
    <w:rsid w:val="00E639EA"/>
    <w:rsid w:val="00E67BB8"/>
    <w:rsid w:val="00E72CBB"/>
    <w:rsid w:val="00E8361A"/>
    <w:rsid w:val="00E93E7B"/>
    <w:rsid w:val="00E95327"/>
    <w:rsid w:val="00E961BF"/>
    <w:rsid w:val="00E97A89"/>
    <w:rsid w:val="00EA4284"/>
    <w:rsid w:val="00EA4E3B"/>
    <w:rsid w:val="00EB79F5"/>
    <w:rsid w:val="00EC148B"/>
    <w:rsid w:val="00EC738F"/>
    <w:rsid w:val="00ED466F"/>
    <w:rsid w:val="00EE10C3"/>
    <w:rsid w:val="00EE1ED9"/>
    <w:rsid w:val="00EE7B9D"/>
    <w:rsid w:val="00EF0342"/>
    <w:rsid w:val="00EF3804"/>
    <w:rsid w:val="00EF5923"/>
    <w:rsid w:val="00EF76C4"/>
    <w:rsid w:val="00F00197"/>
    <w:rsid w:val="00F00242"/>
    <w:rsid w:val="00F020E9"/>
    <w:rsid w:val="00F03884"/>
    <w:rsid w:val="00F1096E"/>
    <w:rsid w:val="00F131FE"/>
    <w:rsid w:val="00F1389C"/>
    <w:rsid w:val="00F16CB2"/>
    <w:rsid w:val="00F2105F"/>
    <w:rsid w:val="00F23D44"/>
    <w:rsid w:val="00F25EBA"/>
    <w:rsid w:val="00F34757"/>
    <w:rsid w:val="00F364F4"/>
    <w:rsid w:val="00F4057E"/>
    <w:rsid w:val="00F51D76"/>
    <w:rsid w:val="00F530DC"/>
    <w:rsid w:val="00F6115C"/>
    <w:rsid w:val="00F649CA"/>
    <w:rsid w:val="00F71D8D"/>
    <w:rsid w:val="00F71DB1"/>
    <w:rsid w:val="00F72958"/>
    <w:rsid w:val="00F73C75"/>
    <w:rsid w:val="00F805C9"/>
    <w:rsid w:val="00F8095E"/>
    <w:rsid w:val="00F86E7A"/>
    <w:rsid w:val="00F90B3A"/>
    <w:rsid w:val="00F9371D"/>
    <w:rsid w:val="00F93E11"/>
    <w:rsid w:val="00F958DD"/>
    <w:rsid w:val="00FA13F9"/>
    <w:rsid w:val="00FA2172"/>
    <w:rsid w:val="00FB4EFA"/>
    <w:rsid w:val="00FC44DF"/>
    <w:rsid w:val="00FD65B4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uiPriority w:val="99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link w:val="HTMLChar"/>
    <w:uiPriority w:val="99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  <w:style w:type="character" w:customStyle="1" w:styleId="HTMLChar">
    <w:name w:val="미리 서식이 지정된 HTML Char"/>
    <w:basedOn w:val="a4"/>
    <w:link w:val="HTML0"/>
    <w:uiPriority w:val="99"/>
    <w:rsid w:val="006F2B83"/>
    <w:rPr>
      <w:rFonts w:ascii="굴림체" w:eastAsia="굴림체" w:hAnsi="굴림체" w:cs="Courier New"/>
      <w:sz w:val="24"/>
      <w:szCs w:val="24"/>
    </w:rPr>
  </w:style>
  <w:style w:type="paragraph" w:customStyle="1" w:styleId="b">
    <w:name w:val="b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 New" w:eastAsia="굴림" w:hAnsi="Courier New" w:cs="Courier New"/>
      <w:b/>
      <w:bCs/>
      <w:color w:val="FF0000"/>
      <w:sz w:val="24"/>
      <w:szCs w:val="24"/>
    </w:rPr>
  </w:style>
  <w:style w:type="paragraph" w:customStyle="1" w:styleId="e">
    <w:name w:val="e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240" w:right="240" w:hanging="240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k">
    <w:name w:val="k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240" w:right="240" w:hanging="240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t">
    <w:name w:val="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990000"/>
      <w:sz w:val="24"/>
      <w:szCs w:val="24"/>
    </w:rPr>
  </w:style>
  <w:style w:type="paragraph" w:customStyle="1" w:styleId="xt">
    <w:name w:val="x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990099"/>
      <w:sz w:val="24"/>
      <w:szCs w:val="24"/>
    </w:rPr>
  </w:style>
  <w:style w:type="paragraph" w:customStyle="1" w:styleId="ns">
    <w:name w:val="ns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FF0000"/>
      <w:sz w:val="24"/>
      <w:szCs w:val="24"/>
    </w:rPr>
  </w:style>
  <w:style w:type="paragraph" w:customStyle="1" w:styleId="dt">
    <w:name w:val="d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8000"/>
      <w:sz w:val="24"/>
      <w:szCs w:val="24"/>
    </w:rPr>
  </w:style>
  <w:style w:type="paragraph" w:customStyle="1" w:styleId="m">
    <w:name w:val="m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tx">
    <w:name w:val="tx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db">
    <w:name w:val="db"/>
    <w:basedOn w:val="a3"/>
    <w:rsid w:val="006F2B83"/>
    <w:pPr>
      <w:pBdr>
        <w:left w:val="single" w:sz="6" w:space="4" w:color="CCCCCC"/>
      </w:pBdr>
      <w:overflowPunct/>
      <w:autoSpaceDE/>
      <w:autoSpaceDN/>
      <w:adjustRightInd/>
      <w:ind w:left="240" w:firstLine="0"/>
      <w:textAlignment w:val="auto"/>
    </w:pPr>
    <w:rPr>
      <w:rFonts w:ascii="Courier" w:eastAsia="굴림" w:hAnsi="Courier" w:cs="굴림"/>
      <w:sz w:val="24"/>
      <w:szCs w:val="24"/>
    </w:rPr>
  </w:style>
  <w:style w:type="paragraph" w:customStyle="1" w:styleId="di">
    <w:name w:val="d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" w:eastAsia="굴림" w:hAnsi="Courier" w:cs="굴림"/>
      <w:sz w:val="24"/>
      <w:szCs w:val="24"/>
    </w:rPr>
  </w:style>
  <w:style w:type="paragraph" w:customStyle="1" w:styleId="d">
    <w:name w:val="d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pi">
    <w:name w:val="p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cb">
    <w:name w:val="cb"/>
    <w:basedOn w:val="a3"/>
    <w:rsid w:val="006F2B83"/>
    <w:pPr>
      <w:overflowPunct/>
      <w:autoSpaceDE/>
      <w:autoSpaceDN/>
      <w:adjustRightInd/>
      <w:ind w:left="240" w:firstLine="0"/>
      <w:textAlignment w:val="auto"/>
    </w:pPr>
    <w:rPr>
      <w:rFonts w:ascii="Courier" w:eastAsia="굴림" w:hAnsi="Courier" w:cs="굴림"/>
      <w:color w:val="888888"/>
      <w:sz w:val="24"/>
      <w:szCs w:val="24"/>
    </w:rPr>
  </w:style>
  <w:style w:type="paragraph" w:customStyle="1" w:styleId="ci">
    <w:name w:val="c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" w:eastAsia="굴림" w:hAnsi="Courier" w:cs="굴림"/>
      <w:color w:val="888888"/>
      <w:sz w:val="24"/>
      <w:szCs w:val="24"/>
    </w:rPr>
  </w:style>
  <w:style w:type="character" w:customStyle="1" w:styleId="block">
    <w:name w:val="block"/>
    <w:basedOn w:val="a4"/>
    <w:rsid w:val="006C6EA8"/>
  </w:style>
  <w:style w:type="character" w:customStyle="1" w:styleId="html-tag">
    <w:name w:val="html-tag"/>
    <w:basedOn w:val="a4"/>
    <w:rsid w:val="006C6EA8"/>
  </w:style>
  <w:style w:type="character" w:customStyle="1" w:styleId="text0">
    <w:name w:val="text"/>
    <w:basedOn w:val="a4"/>
    <w:rsid w:val="006C6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uiPriority w:val="99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link w:val="HTMLChar"/>
    <w:uiPriority w:val="99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  <w:style w:type="character" w:customStyle="1" w:styleId="HTMLChar">
    <w:name w:val="미리 서식이 지정된 HTML Char"/>
    <w:basedOn w:val="a4"/>
    <w:link w:val="HTML0"/>
    <w:uiPriority w:val="99"/>
    <w:rsid w:val="006F2B83"/>
    <w:rPr>
      <w:rFonts w:ascii="굴림체" w:eastAsia="굴림체" w:hAnsi="굴림체" w:cs="Courier New"/>
      <w:sz w:val="24"/>
      <w:szCs w:val="24"/>
    </w:rPr>
  </w:style>
  <w:style w:type="paragraph" w:customStyle="1" w:styleId="b">
    <w:name w:val="b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 New" w:eastAsia="굴림" w:hAnsi="Courier New" w:cs="Courier New"/>
      <w:b/>
      <w:bCs/>
      <w:color w:val="FF0000"/>
      <w:sz w:val="24"/>
      <w:szCs w:val="24"/>
    </w:rPr>
  </w:style>
  <w:style w:type="paragraph" w:customStyle="1" w:styleId="e">
    <w:name w:val="e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240" w:right="240" w:hanging="240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k">
    <w:name w:val="k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240" w:right="240" w:hanging="240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t">
    <w:name w:val="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990000"/>
      <w:sz w:val="24"/>
      <w:szCs w:val="24"/>
    </w:rPr>
  </w:style>
  <w:style w:type="paragraph" w:customStyle="1" w:styleId="xt">
    <w:name w:val="x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990099"/>
      <w:sz w:val="24"/>
      <w:szCs w:val="24"/>
    </w:rPr>
  </w:style>
  <w:style w:type="paragraph" w:customStyle="1" w:styleId="ns">
    <w:name w:val="ns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FF0000"/>
      <w:sz w:val="24"/>
      <w:szCs w:val="24"/>
    </w:rPr>
  </w:style>
  <w:style w:type="paragraph" w:customStyle="1" w:styleId="dt">
    <w:name w:val="dt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8000"/>
      <w:sz w:val="24"/>
      <w:szCs w:val="24"/>
    </w:rPr>
  </w:style>
  <w:style w:type="paragraph" w:customStyle="1" w:styleId="m">
    <w:name w:val="m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tx">
    <w:name w:val="tx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b/>
      <w:bCs/>
      <w:sz w:val="24"/>
      <w:szCs w:val="24"/>
    </w:rPr>
  </w:style>
  <w:style w:type="paragraph" w:customStyle="1" w:styleId="db">
    <w:name w:val="db"/>
    <w:basedOn w:val="a3"/>
    <w:rsid w:val="006F2B83"/>
    <w:pPr>
      <w:pBdr>
        <w:left w:val="single" w:sz="6" w:space="4" w:color="CCCCCC"/>
      </w:pBdr>
      <w:overflowPunct/>
      <w:autoSpaceDE/>
      <w:autoSpaceDN/>
      <w:adjustRightInd/>
      <w:ind w:left="240" w:firstLine="0"/>
      <w:textAlignment w:val="auto"/>
    </w:pPr>
    <w:rPr>
      <w:rFonts w:ascii="Courier" w:eastAsia="굴림" w:hAnsi="Courier" w:cs="굴림"/>
      <w:sz w:val="24"/>
      <w:szCs w:val="24"/>
    </w:rPr>
  </w:style>
  <w:style w:type="paragraph" w:customStyle="1" w:styleId="di">
    <w:name w:val="d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" w:eastAsia="굴림" w:hAnsi="Courier" w:cs="굴림"/>
      <w:sz w:val="24"/>
      <w:szCs w:val="24"/>
    </w:rPr>
  </w:style>
  <w:style w:type="paragraph" w:customStyle="1" w:styleId="d">
    <w:name w:val="d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pi">
    <w:name w:val="p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FF"/>
      <w:sz w:val="24"/>
      <w:szCs w:val="24"/>
    </w:rPr>
  </w:style>
  <w:style w:type="paragraph" w:customStyle="1" w:styleId="cb">
    <w:name w:val="cb"/>
    <w:basedOn w:val="a3"/>
    <w:rsid w:val="006F2B83"/>
    <w:pPr>
      <w:overflowPunct/>
      <w:autoSpaceDE/>
      <w:autoSpaceDN/>
      <w:adjustRightInd/>
      <w:ind w:left="240" w:firstLine="0"/>
      <w:textAlignment w:val="auto"/>
    </w:pPr>
    <w:rPr>
      <w:rFonts w:ascii="Courier" w:eastAsia="굴림" w:hAnsi="Courier" w:cs="굴림"/>
      <w:color w:val="888888"/>
      <w:sz w:val="24"/>
      <w:szCs w:val="24"/>
    </w:rPr>
  </w:style>
  <w:style w:type="paragraph" w:customStyle="1" w:styleId="ci">
    <w:name w:val="ci"/>
    <w:basedOn w:val="a3"/>
    <w:rsid w:val="006F2B83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Courier" w:eastAsia="굴림" w:hAnsi="Courier" w:cs="굴림"/>
      <w:color w:val="888888"/>
      <w:sz w:val="24"/>
      <w:szCs w:val="24"/>
    </w:rPr>
  </w:style>
  <w:style w:type="character" w:customStyle="1" w:styleId="block">
    <w:name w:val="block"/>
    <w:basedOn w:val="a4"/>
    <w:rsid w:val="006C6EA8"/>
  </w:style>
  <w:style w:type="character" w:customStyle="1" w:styleId="html-tag">
    <w:name w:val="html-tag"/>
    <w:basedOn w:val="a4"/>
    <w:rsid w:val="006C6EA8"/>
  </w:style>
  <w:style w:type="character" w:customStyle="1" w:styleId="text0">
    <w:name w:val="text"/>
    <w:basedOn w:val="a4"/>
    <w:rsid w:val="006C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2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80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2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45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2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50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0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4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81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41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8625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62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785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82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543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96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98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44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41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3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3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830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4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34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8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92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221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70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931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94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3048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65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13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63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98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558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10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725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20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9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2041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3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31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46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664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5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3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354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746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4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8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8580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91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13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381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902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46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45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83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71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6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58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3998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802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52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7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9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955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236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2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61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63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90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60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3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72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2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8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642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93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14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92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210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18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588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326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27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09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466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69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30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60915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76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3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2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20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08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924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38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0135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55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78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8982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87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718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25950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58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754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9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9574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2691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1165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697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33448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5571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91642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56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8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898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58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6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7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54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22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16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0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0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100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79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9553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75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0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13032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1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807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02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6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4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89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13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072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112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0904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977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8981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9996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029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369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96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3437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229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40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6254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6132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4436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861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4664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1484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6783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5809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80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2433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073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11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00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913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28275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41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5482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08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60716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0309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921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88552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1693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6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182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5499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622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53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844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814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0081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2636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2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8581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83566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33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26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50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905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18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4229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9462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3314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46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52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903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06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21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698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6184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764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4472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474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193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0621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4742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0034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189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16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8163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10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29411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8786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93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47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1170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492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3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13352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3667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06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024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985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7728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503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44966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21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7434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25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47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709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4393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28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536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7858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0079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80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7345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173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1407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5688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28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96846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604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83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83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2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1199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25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83374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0260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67707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2689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144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201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201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69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3770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6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1813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1670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5340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9682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1040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913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93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0544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12324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16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368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02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079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9397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5760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009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8877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4674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94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7344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758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86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5485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3598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4308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129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7032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35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0820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1650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23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92692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4444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9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6286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012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68691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39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950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362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3732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9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77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491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62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47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4184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7269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628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227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30612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34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3928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1877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289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2951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76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32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338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4113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298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9365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578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5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07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795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8299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2481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4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2277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49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151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66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6640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04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31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6631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2685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8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955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5505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28638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1728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8382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615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0485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971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58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19504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03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9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575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8240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6142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82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066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1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5129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144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18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849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77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56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3071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250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120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069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3021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1046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0028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700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293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370945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83665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29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713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93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0687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062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1172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366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24612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7585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8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48922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76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2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275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819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5279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2035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1149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844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668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7713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0409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420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40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072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4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5639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800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67969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919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892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702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119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29888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282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54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604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505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1982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0948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60732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745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1927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338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71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1424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9092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5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7605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9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8533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9761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22133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992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5540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567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7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326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6849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14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43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499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3596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734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368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762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031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834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3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19444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30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6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855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43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45704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51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6101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8399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1271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9716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21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1134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128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65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435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090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6987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8938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97756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64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782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591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18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045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878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8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385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14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9165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752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189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2735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6745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6001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77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8090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628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32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24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189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1092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2844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593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55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1020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981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073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59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72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6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69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142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909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94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75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36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998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468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863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94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4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7430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36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518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46548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79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1603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607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89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4361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42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3598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6638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2510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154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6503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2737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0328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5544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714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761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0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622387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15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09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1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21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6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66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2879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465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44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197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88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5286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81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64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1667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4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943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9537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16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648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67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94728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14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8632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2919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7160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58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58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3535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138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72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8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9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5771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117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277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39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43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378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16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13684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213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8474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70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8379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481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3376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400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9749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929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4035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4086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72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0048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507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87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2979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305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49161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3930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3811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802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7878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30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8436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80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7237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831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226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11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60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6403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400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59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5198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857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7194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3347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96519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023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7356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90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64143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730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4568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1023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7126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539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059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8577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817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90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21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55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8370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043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5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459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6111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797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7109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9610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258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616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89172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52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62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8909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5412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8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950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8995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29900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2254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575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879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5730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899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2901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689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2856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154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6579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447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63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93942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2341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99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182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86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5660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1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7398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14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3404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944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7399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4838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3089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0237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69828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9369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79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97747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301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38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86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6138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0117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298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5873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47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41502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8690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9640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026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7025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30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5903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873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45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78055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3705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3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468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11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09261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0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25718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387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86955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3992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71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86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568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792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9652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140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34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4598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014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23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13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7693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1150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7660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75100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0128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3799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208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0430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245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6543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1488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9869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8491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84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5048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7349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80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145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3211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922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749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84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330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1974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0427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9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457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9140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7645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89431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78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74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9344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774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12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1620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652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9175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9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9354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9751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263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489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9354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98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87546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95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68990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933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822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1125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7320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84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76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9886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554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9392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27479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585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96268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0955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48854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722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544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212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0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46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75914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5135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96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4770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6833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4628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620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5360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6747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23632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6230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7534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3567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4129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12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256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283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8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92414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4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3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6535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1560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7934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008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7156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9814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43924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262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2099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5620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3111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857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1114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5539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54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20759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98956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64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0135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5668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95075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3350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26915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13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29568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472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3171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8377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9188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2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9842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3251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59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4983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57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23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861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965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8403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923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9354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7781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49002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292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047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0588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692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117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769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6488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07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6005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03519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96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2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7224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109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788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726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071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91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886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3327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3684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39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8121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289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04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704207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56970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3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997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11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72372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486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1348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5462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879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4534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98214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2943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0258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177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24439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29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52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9558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835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08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04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2136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54664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9553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25171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381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2837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969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3061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0238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214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2929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0937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7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6976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1217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43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88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495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7491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167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32182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159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537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074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37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2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8593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877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4852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096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96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077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8040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99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3973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045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2658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055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8057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7856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75713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45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9533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5252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7554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4026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4435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943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04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2910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44074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38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70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439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1106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9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39075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67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644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810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6437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5893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1198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6087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079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115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1585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86404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8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823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6234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8292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6045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60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0918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9547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7107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457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9620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6980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801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0234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53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201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743515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755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47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1478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9505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5198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41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0923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304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5918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6867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2665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0679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587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0218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1580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004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67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7014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3947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86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20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7947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498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1980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5938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41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21086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481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8148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020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3196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8391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26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488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18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733853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5333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26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3345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962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3671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276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8727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0319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8123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7540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0408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5594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09893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9690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8348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495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41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28673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05130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08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3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8500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8034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5688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82710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2706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5425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98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039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339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3592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0061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48127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561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97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92537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296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7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9960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2765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8162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698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5491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30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8180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59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861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734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2166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042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050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8244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28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97678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037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0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8594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8304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288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0143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2860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9903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5800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8742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6483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6585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0736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5318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8454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0381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28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5794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46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9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01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576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40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1594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518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0336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225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922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8389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810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31046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91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2889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5023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06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8081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479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99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292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629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36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2354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83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9191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2831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9282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879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73541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2840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21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809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81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142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14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00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809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4298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2520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834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5199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016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0235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459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47362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4524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6189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699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031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1931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9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7272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88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58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828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959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4584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7732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729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821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0499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0571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1559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2639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1241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1888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70377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2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43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7288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9896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91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073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73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2324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57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4674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17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5496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491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61354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749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44963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39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5102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7871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77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461377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4623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15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880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483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6998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265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0147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4499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44455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4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0287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280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779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4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5908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671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759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7919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108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29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2391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7684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18678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3248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2507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1880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4997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398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9916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0951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8589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838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0725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032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10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41524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3204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01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7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8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42158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06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005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2075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8642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128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1163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53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33133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46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4573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683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81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627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2834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2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21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21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03311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70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9247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3676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7752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884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953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0318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3894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162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9355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5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70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6123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32833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03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463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63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7081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5348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2662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38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5867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081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3280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221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843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55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828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39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43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4371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2300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95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397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873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598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8492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89921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2020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2940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79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0683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110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67230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03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1408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409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677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0901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64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8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201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889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5713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5662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383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498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591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652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3799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804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9232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6464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212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1559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19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9492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7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2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082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00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17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576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93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3026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7520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1694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5522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4386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59612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871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687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507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02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3433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751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10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103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68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4296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597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4041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6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4684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434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890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68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17225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909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9907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129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799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78548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4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7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3437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45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5183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226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3343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14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6339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675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219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059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0411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597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6516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3981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428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6801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365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05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6275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93458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1627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588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33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582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5287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050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5650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29029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2216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0545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741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952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73734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5134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20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5297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9635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7265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895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6966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7507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8163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2578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95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8571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556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6637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452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61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48850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36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54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065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781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71107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8792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8389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212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9698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502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8172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090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9904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983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9245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0672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72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06979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377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45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986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5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64331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8318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15385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2655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2653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606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7518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7647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4637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1475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4767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8961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5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2608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827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56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4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966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1673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73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92285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8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2547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3546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47580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72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9264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6583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1002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501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89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0804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865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83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52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1805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71287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982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1773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6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47480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366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757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324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9886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0529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1928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940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75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5875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6927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0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895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537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20757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9525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0758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798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5897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955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8355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509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7492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803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86351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0558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290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749637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86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76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204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87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7904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3587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130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9500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106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32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8196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01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7035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1672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5184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154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07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8289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050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69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4648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6563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1672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07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8913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4740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8854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9331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7117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466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4493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07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4970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4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75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3292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2950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61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002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409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897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748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88239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9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183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058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1465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4094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8256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37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3760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4608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7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8432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06257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60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9339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4140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1948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328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0203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22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7830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5719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993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76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1031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94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2616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2539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46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86235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490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60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4407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7752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5615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940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1319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2640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4520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8185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5928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0120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6435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484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3226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9345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562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12844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36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0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983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2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8382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488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9623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7934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0820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152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0299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59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3897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745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740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427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50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967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5838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69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766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789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1672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1231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952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4037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39814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0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3344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18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3279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2526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0615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26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5693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73787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94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810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89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4567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688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18558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4128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5216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7613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634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68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9276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24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52410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27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8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29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8056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07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149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1597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0774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6258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5890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32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6346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8334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95418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31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7078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5803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758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302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4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4558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593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00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21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673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3846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6410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6602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289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3999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9528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747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259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4560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83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2351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1138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778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5390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23769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25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1392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698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3336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101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1497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2587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368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050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8666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210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7267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8736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8564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487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91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7964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645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05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30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3785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9918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3686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217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9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54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6824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70777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0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5747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8495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7743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6617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65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2015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9325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37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162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872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36272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697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9588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63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1432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58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98195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5600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1965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5874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1394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007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59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1906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73205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78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7556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329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536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4533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69179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54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83647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01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104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94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5993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7821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71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75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79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7514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6596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18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6568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991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5490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408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8284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211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82654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69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5225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0060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4847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8038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595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753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81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8720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4997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52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48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0379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484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486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1960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73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910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11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567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72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7037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839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7905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49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25285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0004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7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571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1426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972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6671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6237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6746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42809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533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239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2471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9413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1005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0066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9315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47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6330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926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84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802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630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8361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7221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21703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9945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0663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0811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3319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7441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6895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5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68326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15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52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9223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010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21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04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5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9872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589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274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1145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3011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535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3144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68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3148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729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3473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38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59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2319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06658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85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450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38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24083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406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7910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35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5653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4314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5332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601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9568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5345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29438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4680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7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9767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1968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31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34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47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9312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51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1550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341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528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4620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3253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5932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1524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0256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2373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2996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2290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23060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14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9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275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895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0136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554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23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494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59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62099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1082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84021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45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328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1355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23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9759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793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62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2471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125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1680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1241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8656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38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8450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6300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1454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258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507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683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2698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512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72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98665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71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7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225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502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41879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8961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2485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2417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401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6163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5372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5989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01538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160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3195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157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180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870722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677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8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2436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500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7980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607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0909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10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522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568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6104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6033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5369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187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73089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2875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2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222206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276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0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38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45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9059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7931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9009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6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2554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7867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17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892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80281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2028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49805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96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41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1049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74276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18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594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44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2416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87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6395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96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4103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199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7285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8900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3555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2809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4513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085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29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87194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40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73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648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329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14142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862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0120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0967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5572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390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89453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739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13333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88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8954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3443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93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49451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825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50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9520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8979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3640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20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3370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742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90857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29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3021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86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12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693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17099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6641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11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89242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95907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8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2377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6613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1711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52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418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3633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846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1610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4229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916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508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5288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99490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0354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646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685069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276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93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6414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4101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078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426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7952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1539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5437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1492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985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4326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01744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157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8313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774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188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913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3128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0563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447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5362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837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038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722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25086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649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0845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878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1440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7110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5768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3663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79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9747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98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25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14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25733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8835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9109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0404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2309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731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439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89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3936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754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28796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087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14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1748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708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43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5747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8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730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3509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6861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514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23564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794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8788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2181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410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88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8629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64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21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93810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28957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97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0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6731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3844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6371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7447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422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3376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3658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761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506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8452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696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4334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2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55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07001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54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35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716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8995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8515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8290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4420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68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822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391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213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241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5485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423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1069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303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27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61948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3468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31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5887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953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9917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6675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11438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8478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620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669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63641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465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6415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978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1547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795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57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1514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448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60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2874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153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232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1085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6519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64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9872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5058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839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5098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8815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13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8233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960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90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38242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195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2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581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3794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9144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2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8577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1542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5340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402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47741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8467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9026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5742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36205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6300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745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073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4206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29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905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840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22598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3803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28918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7747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1638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056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6292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17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8770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743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0323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6637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36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3704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010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65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042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4562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675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243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3507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1020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8704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1468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3683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3016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3564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9088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14237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410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75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6210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3700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136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94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58645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688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584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069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6844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7469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00980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57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9400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9017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876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8838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26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45387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812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54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853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0966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545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300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0914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726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3896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4681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4419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540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03759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220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0466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0733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92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9614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16700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4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834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818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17946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680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111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3213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7367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467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1276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09558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956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9199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387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40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9844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40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92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3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529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0174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784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309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320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69219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5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6070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829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8167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961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409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5017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4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3108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02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2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5679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43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0496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7627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943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34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4962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03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0762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673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09295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0454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1764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5607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11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4511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09521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46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34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8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15737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024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8923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707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2375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7485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616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3939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222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159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208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18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8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4391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5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87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673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569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1777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13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331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07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2934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00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599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5397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2298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7332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5522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727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75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18324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64837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4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98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371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0174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0390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1518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66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29078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021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2337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255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450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4365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9753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93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82249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1490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05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2591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9983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08734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717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8307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293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58580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156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112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23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337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0913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6814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2170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6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0222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2401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30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431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7900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304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91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10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5658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0573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628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00010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592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0218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097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37289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3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81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661802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275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83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09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1746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0714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912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610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1197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315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3375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5510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1999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4107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34514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892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30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50794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756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3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0302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9125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325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8722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24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0579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6412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1215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0709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7362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08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9024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5338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1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750743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3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5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93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15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7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30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5307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67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53490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313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46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87012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816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0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647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262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192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8664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22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06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41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7663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23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5956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622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79439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286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06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34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049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1498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488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6800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6657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95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58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787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2818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26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6771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3282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0135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9306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1151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0409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56730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140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26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1071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3681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65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3245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660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185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907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7660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13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8736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451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1508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363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1694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12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439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9563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5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1960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339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70609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9991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3554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2150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7372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2351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2720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4891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0316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477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54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4240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1611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50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330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7632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7869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6158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7431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76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0730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11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9607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3219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1394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922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84444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178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92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768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9201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300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6913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04230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8877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79695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881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7650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1455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3033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2017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859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2798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605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18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6622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304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6924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9273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3513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85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83846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0145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441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7926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6265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6607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8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1387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4224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79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8946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90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9907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118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3971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355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29078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0375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368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932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39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64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1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1648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9667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00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689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735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29736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39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02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8890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9701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53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9035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6966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619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718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04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77551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828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2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2044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826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38863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1395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6292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62951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9624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62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3212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1668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1997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473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94944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8112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36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7911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340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3870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032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6385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93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8017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0659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9982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3942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03555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5574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99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9557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302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17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8056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556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0128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4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8873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869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58316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648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84106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018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4135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6207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37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04864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2338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678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573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7348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0852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7507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7949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46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83578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88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6994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8231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3222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1981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43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52185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054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13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631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783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7335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141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1754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469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6246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344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08353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5371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9964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103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183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02584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7896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8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04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7864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6266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89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36431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828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939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6123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050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9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4838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3423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31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6156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084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92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415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2159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95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4606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0694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536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0201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9262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4929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57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4415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771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659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80464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33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47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756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2587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2405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3051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9061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1129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7720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401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467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649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7094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919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1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32808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14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55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3515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49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5490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5404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1705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16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042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85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00067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890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8934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59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54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2687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203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87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3084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2657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5553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57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877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438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229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29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214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7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8307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384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416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27538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0238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4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9772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370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49741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7369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8531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573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3618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7386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3927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7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58811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7380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09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70265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9359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7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892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72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8425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80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9105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2181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34092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5667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13116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00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71274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2261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43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9039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63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91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9363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9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787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55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3183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94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3089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603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6488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906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2295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0468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697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35282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635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55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382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473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9866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7524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45439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897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4932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893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2855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24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4593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5827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58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1428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20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5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14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2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1533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4530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4994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8889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118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254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26130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9957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972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94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81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0358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0731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22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1591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0518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7564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879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31377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048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000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2256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009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1269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97262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7235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89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71367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551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8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073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316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362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6712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566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398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8499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009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55839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7103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0830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115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3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02996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84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93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3746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958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4285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8783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5358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06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8132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923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675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34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531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4082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606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72321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3505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38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610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817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7424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26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3201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52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4779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201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2599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4064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361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8906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78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5104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38758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01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5329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425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024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8360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7526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072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2637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4106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804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310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8756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6399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11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8889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9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5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126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730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530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353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7757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5275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51988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51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870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1330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728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750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161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9352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087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2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7401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4333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9096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4325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207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776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0826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64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0322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5460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7154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8377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56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0414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96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4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13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956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03833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29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20070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765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5783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4209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817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5581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79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7945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54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3064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6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33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588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65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06210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0526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60433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768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506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0083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29733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831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1974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5133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25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7680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7585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16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284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1914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4916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3299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26565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182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33757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300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2754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6029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42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1248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3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164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8504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32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6834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28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017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44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16077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8159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4127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9006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4112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471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115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8455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46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718887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7529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88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02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4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8067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7919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5929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1741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0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759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5366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692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5292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721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221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5808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460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7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90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3559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8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9651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303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3403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6033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1394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663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88097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133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68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5840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2892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12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6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301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54024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99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9709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662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042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0835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7751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813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3384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941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00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0748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781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88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22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4255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3189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168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60152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92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3475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932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8349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063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384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488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66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40958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308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88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015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619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50743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9569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3953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5668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734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73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72833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2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6147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2438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13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58371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5081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7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26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991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8562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8788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8223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8214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03662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5370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351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659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09321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3027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7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024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7969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52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5639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1318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0156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9693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889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023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53146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0008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9290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62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36139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037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46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1497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298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7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109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523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806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9542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5416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0920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3950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187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41380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918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6797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527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28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9074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92139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09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30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4947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820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1734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7073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7391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3336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75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8680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6760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85818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220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0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61416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0926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8110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5601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911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223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1600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5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73990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993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5592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0397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98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9960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53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0317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84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16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6208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0976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255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361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0478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768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440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074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6102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3067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9827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256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748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67293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8776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67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3142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4356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80841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06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7899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115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9503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9105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63426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681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3131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724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71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2539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321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64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3317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9831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04904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0316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6968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8318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7457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464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4676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804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1156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1793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54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182425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526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613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61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179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6274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7019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5822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4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423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64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175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551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948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0020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77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79683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4798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39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5988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8940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635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60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8019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3322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186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4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772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0432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88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972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28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831291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1684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24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6154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714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6347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73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7555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5413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1268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6490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093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30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8331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0978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62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5226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17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7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916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588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21222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3083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202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902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6269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1997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50414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452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434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282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530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39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38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196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3970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7419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8784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5443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4605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121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500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163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4335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633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83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894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8387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6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59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1583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4520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524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6922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836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0884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2108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6924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110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384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87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194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8756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279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2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2888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9846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02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8446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9481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9728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351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91524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2134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50529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2747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07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8398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142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66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172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2343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2773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870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97301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496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386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302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283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9592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95705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358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98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06724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064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52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7504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861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892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9142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27662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759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603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2167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8086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0913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0252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4315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42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2717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6965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0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52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844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182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6754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702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294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6703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9320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3887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8582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27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79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7804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90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3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259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119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0637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3350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086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096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095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1748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0982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7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0667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775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0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2222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3540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0944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7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06922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5763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75991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2274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460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913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97943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137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5990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099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514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1905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177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99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6352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6707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1295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79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0392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15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807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7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8427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7657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70792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1368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4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5419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402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42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981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0442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96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8402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6817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131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05970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7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9429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2738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753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294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50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24083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888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78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3351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83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0871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7359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6158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43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9053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011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2240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3154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5663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1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610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65644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018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02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555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9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8968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4273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7091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502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9186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05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8295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9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6833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0321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31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70318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087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8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992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9583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0923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3394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5076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319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8501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414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4657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14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61516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236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767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503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994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04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0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0956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2415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2337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10008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8048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4802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208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316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7539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2217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918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19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158260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2852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75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70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8629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3834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563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82452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35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1179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928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023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8513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9972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4962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2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935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298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97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573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20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0186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503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7672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307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761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2869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8292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3412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4920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02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041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9415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9522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91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62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7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6862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453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4566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4442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38285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109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240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6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7742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6940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135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5823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8225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57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2649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60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6216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084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1466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739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2629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900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4875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7054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654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602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11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63004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863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98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931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36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9140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496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4126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301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9267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7658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771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4556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37518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04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976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291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634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48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0779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5534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2613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034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109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851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0247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564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15020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818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7562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591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85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177344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5222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1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161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4477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05657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9914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8386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51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581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2627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687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88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01769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943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457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38618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7574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77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921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0009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2675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83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1090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30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65094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0221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438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5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9340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528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58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38209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7416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3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3745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21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7899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5936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0287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029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3701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510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579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304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474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4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65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6797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3994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25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618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86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294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566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33235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8450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8708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5327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25784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8789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98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8417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23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80698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49594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90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640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6211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964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4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7728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6847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615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0545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5562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05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0466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7529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11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31322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51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20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9161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4143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1025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031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483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3338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57022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6819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6859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2377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1175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81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6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0694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958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02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936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662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8472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48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1047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2958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8211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868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4132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6464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7115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4701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970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96024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896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4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178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1231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048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9142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683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5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4925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743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254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5726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6001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5553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051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03141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901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96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1632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2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91074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24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9618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301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8787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4118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63054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00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065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8331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99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3086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9848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9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414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6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45979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1079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5226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218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616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26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8932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30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1872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183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72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93216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45371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30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473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5316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71606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4578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5545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4290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99873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25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6889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5078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325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4353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17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655986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70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61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596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7728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7479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7602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11782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2687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4430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139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560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0291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095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0384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42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57639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71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1389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0828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3171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094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564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077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3345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536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3994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4538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6906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85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08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37821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551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66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5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9574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0840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6412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346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28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7282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1375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767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851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9469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44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17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307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553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34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34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255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09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70866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9427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3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8070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6372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804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0663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3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54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9973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3362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1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0738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8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9722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752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49564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6679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9040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07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4124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733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036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52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7182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72287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1981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53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37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19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10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554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07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515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372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6204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015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6643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4632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61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4790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415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6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889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7751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2204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8701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2305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43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3080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39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91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757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0229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9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46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9826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15628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50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574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934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80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546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5713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91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1826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74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4336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1082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96869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452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98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54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4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2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9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19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042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7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3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5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8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42313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33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08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85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4806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97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0365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55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20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47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2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70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61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86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155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3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3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43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761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256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90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271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6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69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1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8779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9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56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595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195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790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84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32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834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56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9870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178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01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32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66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90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449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30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95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0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0633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1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32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211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44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27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60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272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075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7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0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8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903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6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36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47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724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5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5985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662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76521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1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04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37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2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20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78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79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988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944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08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912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20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06300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7114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555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3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52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0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35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8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1150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53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1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65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32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56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44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3030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464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05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024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60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8491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948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9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5921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103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4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613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542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9837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61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5917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6947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8555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521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63830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397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54969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8349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0371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99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78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63162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1175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4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1211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2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313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5809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4511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054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3348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26513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21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4393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9529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14243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252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576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32791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803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32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571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661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3349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837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1881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862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5745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16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3581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999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652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2667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5531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3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900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67455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409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0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979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4909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6342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46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5786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4488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2773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115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1872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7375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936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14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192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8037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852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52829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9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98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2215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25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789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3632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55669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2261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39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0908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0164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7862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240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807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3713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7081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52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241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247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39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35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7362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320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91409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7682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1997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400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5926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0432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4724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4889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4488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35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21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614420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206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85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046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630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7398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591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2124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3353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832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6430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853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3450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50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7112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641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47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0587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0560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18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969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1322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9986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331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9863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176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79452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723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64933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13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7283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250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66737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2616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71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8999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9245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714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309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841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271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6853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2867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126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948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6660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361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71603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119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73033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886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06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5583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788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43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4986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910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888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5137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0421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2502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4509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3852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23624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973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53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8449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9124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848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2112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37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70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504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4033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9858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398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5689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5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2515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7274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4156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627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05998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565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21699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62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19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89249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012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37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5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8659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2673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06736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486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948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3540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51782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56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7353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517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9731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695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01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7014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427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93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3845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427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966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89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7368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2608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66519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4803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544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179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4563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2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5720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229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48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680657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851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5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28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994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8704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2231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25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26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535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799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2201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92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35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1664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57569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1255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05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94190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4510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72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6774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774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2625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460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49697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5943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66654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825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5747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794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736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960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9692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9821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53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67963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68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67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1520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6117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901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592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7918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559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185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9259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3245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322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387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71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04452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9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01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3758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19993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44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058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251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0722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6148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0304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5876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8965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1902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788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13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992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25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12547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360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525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9276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100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18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68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9325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2526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2883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60879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766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5118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8148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5527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1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72600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62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2477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49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60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707298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5278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71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6504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2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86647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506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170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274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2966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438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828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032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7717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05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502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8731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51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50878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1886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0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805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872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3612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085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607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1653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00263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351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2306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4943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84461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89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73272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7552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46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054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8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47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2236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40401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22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8842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965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28228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991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9200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538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36052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8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007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1116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74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81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6481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7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8467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3696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964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7376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197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433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8724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8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82746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4932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8373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418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346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2525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2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6514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035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63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808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0761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8788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097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57811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6114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9947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145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0213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4055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2395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090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4606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056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734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13843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52332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97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9630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47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1024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617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33851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2899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4088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997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1176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4685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2243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27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23006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075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916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1677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8272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1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9247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476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9188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6727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0186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69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73930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47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218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78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4260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8510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95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784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3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9645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03237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37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438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3843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847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312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11858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228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725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9178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672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30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2542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2940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527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3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68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36782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8230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00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64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852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6870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245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9070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8911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72016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150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543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67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50520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4155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3216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97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415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452696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9795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54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2648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5452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8660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6439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38175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355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40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2361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3413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0649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58487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5305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74973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1476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45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77052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663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18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102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4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1675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4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9013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4212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4299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246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2451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501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4129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8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8091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680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15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111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8358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55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8451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873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22115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162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7669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8517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5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1893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2248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3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0469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1445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98817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933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16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7157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30739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03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9777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21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9419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4065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9885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066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108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5427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8139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448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01596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7234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93390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65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99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31207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6115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04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9243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1735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8772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5917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61088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8377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4553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2099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3712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9081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6439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3596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939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426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76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6652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6786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4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082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5867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5099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09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96313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3401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1649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593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2251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242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21066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005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991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835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09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094462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23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01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8491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5897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6257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78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0087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166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8559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0361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0782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632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2340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296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0996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502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72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24100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890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51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476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6752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0279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30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62466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264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2611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4077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9791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5274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84879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924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5980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870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68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3017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927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34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100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729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5738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1285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3512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735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1058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6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5315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1267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05867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782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5625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3676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140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7701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0372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54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038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3465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0700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831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6719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46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38654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9993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09855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875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9343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844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790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26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602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95143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70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55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3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227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73697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6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0084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5509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95627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102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72902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460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9530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8590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3876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061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56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139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0292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9485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322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877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5034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0245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848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42603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7911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505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981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67965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410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2710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662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20980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547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30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6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66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3324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804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8204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72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58703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5474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0924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595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70997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3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1911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7103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929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87619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1546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03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1185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8567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747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78496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323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2991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73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91764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3265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0877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911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61816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8780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048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463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667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67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134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2055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6747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430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46760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0685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84125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124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168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71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4076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107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676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1778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77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9755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8559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35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8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7251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61404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745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550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608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3314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5967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063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948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8104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1904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658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58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97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9922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896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5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715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6549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638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633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557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934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5038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4454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2328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19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5824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39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396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8777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8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12928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2382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81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44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879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527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351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971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8181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818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840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49743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3304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862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041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4353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81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13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8226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828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22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4748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5580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367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5303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266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9836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9576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501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923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2855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83445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4492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062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853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01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0099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1027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2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597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097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0934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8996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6038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1875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373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494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9718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233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61527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3075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29751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9098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998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427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1451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0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1671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795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250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4034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22843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774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31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809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1422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13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2133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1060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338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5799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9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84465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96112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0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927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961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31807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37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816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3111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98134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145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1103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7621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125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054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1886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93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875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06271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76501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7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3732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65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5418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86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4472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0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82164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80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6839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6095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3377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9172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06215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5050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45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102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6997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07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77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953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924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76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4733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530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53709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2631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8667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61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48882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41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2836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34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2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6821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7565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0701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150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9846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44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7612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100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56136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591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05658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196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7340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7558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3243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489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70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55615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77524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7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110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291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018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1347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107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34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2944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7021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4555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83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2672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632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2304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5687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34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30126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7166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68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2590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991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45178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663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9890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84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88550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10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3505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053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7382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530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787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25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532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8442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204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364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491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0811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754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9584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6323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3684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5421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8506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6278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5543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054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688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7951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23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54880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5194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2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858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267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6282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596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2396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898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04206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61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7301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8012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1516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6360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81713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098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6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86979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075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62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7689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697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157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7028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29491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26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2734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280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68041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81843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1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0677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6262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184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10493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5591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2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767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679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57034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8999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0528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831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3206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219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0534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332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3391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10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025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634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9378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491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51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768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74044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5544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06229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8663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3833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322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906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27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2679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3742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614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49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80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72808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19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01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049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686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3355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6582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9598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739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76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862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8630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4037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20013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69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7591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110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9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15371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51125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79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193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66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593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10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41390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3233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23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4885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7914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22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922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92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701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6303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048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16236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0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6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7205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6694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387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734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34574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0327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4333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1633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088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0342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1729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31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9716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041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72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66469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50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48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100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2899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1091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5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2156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2469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3393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5671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226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0755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0315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758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23815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2639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83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2672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31309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8170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45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7138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644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8517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7857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63398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128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597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290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06103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876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3038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0337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32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31267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852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92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6444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734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5760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46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6438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1442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357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1648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6040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061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2535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4567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2686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7609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18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75973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052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50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4499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6806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6501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778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1535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942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5824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1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3867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837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6284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35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149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996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791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87934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0728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130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444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997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43376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6403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3663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9151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970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3991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3807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827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5836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837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3839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8362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24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8822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8073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48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825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1510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765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826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4129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6982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1573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54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7030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2610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71684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26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1670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5736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90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7174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397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89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91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0600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3148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94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0481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040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9538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973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4078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60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5970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8758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668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2295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86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97544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826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12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598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941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36392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7713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4367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49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2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5751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4427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425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2676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584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732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8436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41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85823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06639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34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87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05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10269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04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1966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9965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32433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906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4776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560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2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302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7254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5637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411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3469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2286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5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565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068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5276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1534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3562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134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3941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43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7543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0857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9629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1234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2702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1603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92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2773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401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20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3539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97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1237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8918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3726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989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406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0626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0524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7811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3813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3264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8460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879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65135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9112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3741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073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2300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8860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3780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3341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52989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101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556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8263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891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201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2764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15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70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64886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93720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34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8390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209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3360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10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916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2085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4582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0235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88940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990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031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0805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103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4137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97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6210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0583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8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8405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15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795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691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0256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3128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9504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130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6770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6603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0344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558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4379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2520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178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557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27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47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7984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8706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9203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872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982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946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61309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198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92133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0627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2515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924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73103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6733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08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29966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151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90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40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7992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2746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039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3284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0403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30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35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3530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799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237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206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1770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6764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318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1445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5256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2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6907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101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1534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7615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1157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20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5663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191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3834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7189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0232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4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120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707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09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7165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583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84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4279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71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02678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903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40271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825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44716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64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663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8973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00825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2280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71178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909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1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30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1005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22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944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82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552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60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6680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673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0578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9622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61057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735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43680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26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5320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063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507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404920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22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17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474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07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3114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0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5994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77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85938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346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6467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116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4860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80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6937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80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68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71176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17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16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469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9702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5351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476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8447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8687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605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7441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6284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2067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547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8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5410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2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6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9106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88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59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4696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4504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3406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8558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8159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5309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4783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9860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0221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9283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0068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771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5407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2866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13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13452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1880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34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662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369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47763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7500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2529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012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745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04200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096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78580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461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4389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002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16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45291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526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61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994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340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7923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8669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2729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956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26278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7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2307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039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2589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51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5941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82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632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5358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2397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96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29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999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223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166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634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14348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995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12505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5711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7973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43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674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8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183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21286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67002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99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412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32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280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121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1146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4860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4400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80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4484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14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9144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5563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58250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729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53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9187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930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47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5292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9005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76727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547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6993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112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4643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7278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6877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2051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0937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1457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4857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5410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627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964107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028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4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46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393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65766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232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9689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6621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4588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4287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05609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28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7572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5078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91074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2552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31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4221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415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2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85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659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9562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963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729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2835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0691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05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1334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099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1841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11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64471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6590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39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56842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133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29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6472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2092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2057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9613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7047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451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4474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2529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45876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38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616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9520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4124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6268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53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7713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610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8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057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434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696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3978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1535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0844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0273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9426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969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459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436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0792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35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158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913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08631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6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52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201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45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0827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99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7636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93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1559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5416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5475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6748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3040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25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8468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9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12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5785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00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29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0087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840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40727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473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3698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4639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7964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916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3435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926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8218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4937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349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83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44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1517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60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8966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2507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57371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818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87172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854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28458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095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2563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0136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89843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7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140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809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84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170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6344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0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1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9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0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72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3688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6179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6066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880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5195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5871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2003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2910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22763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6030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41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894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8568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3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3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49183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72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6261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2384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5627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6538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2782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299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40675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863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598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14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19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3266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517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62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0055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105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6062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014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3951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4187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01418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763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707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329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26928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99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967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9147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0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96275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224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44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38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215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775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689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16488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089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052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731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6603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0534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8068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47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942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4270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42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9787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1863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55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79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3060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94364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6160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72838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91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71520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742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04761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531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382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8006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530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86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84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50429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351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66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325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247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449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680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08104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123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09364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553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74263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299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489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3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3853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8028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790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9364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2323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42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390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87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906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2552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57650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032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0322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818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355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3167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8692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4206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5560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6695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13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79540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2454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29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0679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860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76189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8245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12205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3293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549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336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2664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131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4136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8091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49732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685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12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61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80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0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645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12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89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78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80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8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992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01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3314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3915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84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65034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1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514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9004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22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15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464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068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9367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1503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1675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488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514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041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7468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34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2675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551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1384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672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013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99627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0098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31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2223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48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12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0200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17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37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510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903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0504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8942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69203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3623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0394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1480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894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421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37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99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4453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903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8326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5223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53743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40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8349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9758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035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3320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0091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9780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34096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5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674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88090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7035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63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0283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219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10413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6354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027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5381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5626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5101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2222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6352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1684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67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73750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70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74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76317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87312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2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09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89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0940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11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8995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5245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589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2729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71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268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5509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5744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4196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009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05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99201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2403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19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515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8610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60099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0121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6907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39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4680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039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0083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332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1404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4027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1904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771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6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5891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0643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55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7871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050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6598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257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8233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76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6473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7164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4734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7823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5209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5163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2074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9076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412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038055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04051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43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063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025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0437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733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1132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879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32227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8990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72312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6465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1005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756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41335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611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1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769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28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41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25581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61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65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63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41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19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6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82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3944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21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5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5468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13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2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2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322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38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1221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8311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39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6795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08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1460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1333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68898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480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288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72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8881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47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53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74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0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351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003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40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3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03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10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6356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1855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96760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55450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1340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69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8160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326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79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0224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75649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17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9320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035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4406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289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6410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798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87541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3458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9192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0709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3121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42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75317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532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2524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791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716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637687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616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39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062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9066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0478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13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82887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52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07451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376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125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647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654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14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5264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652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6485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625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77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5572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773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0617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526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1503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271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851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46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80170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990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339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8113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6051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91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93334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853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05398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487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98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02897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70514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6438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941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5783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916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496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43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939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5617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82171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340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5500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5628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8401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73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63282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0468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89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0437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2672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209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0573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44331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147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78493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936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1946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6455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9325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2917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2983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7610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54757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742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3933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7515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21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94996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44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85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82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6666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627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1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2839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9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8180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135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49850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5689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08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440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8188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407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5549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41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829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83898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3683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48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909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9102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5606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0024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555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704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94901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3283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652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483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502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31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161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170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285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5536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77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78138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8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6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5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365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5756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095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360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11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576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3933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8888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303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6407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4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3870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394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4965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1669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1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00421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53335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93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730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8297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0360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5132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046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54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54967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562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7216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8366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36346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61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2720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6245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778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6115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13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989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2839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9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0484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006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75464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0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7977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391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96418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110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84007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1132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7055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638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47070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4867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2699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6415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535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9733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5101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9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337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33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35693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025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2373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80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716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2976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2583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785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81018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42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403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9788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284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720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915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599355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146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66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92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29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6824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30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44358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078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63242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797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3018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11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6831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9233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24969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88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6149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53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56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376308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4308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98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117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4745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049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4264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8394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001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436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3150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767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07358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71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7517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4920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8335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07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86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37333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346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05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17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5675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183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6162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6667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14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8523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60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75551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798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07055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73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92870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296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8121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008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974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85971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816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02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516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5764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08108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684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8724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76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74919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3684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2085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0292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3460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75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60802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6391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10202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4278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28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65545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23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62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3570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814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70957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8882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4544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078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2496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7813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3895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7573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8246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8494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0381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5570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8479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07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6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35580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617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3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3175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3120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4408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7634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2901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01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8360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003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07461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7947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8540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2826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102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0532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5285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4663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846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3218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32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58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912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226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8338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7295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051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7388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1436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097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159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146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91807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89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1979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57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83317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00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247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46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53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6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101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11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899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91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307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80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82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34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0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6413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50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2111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6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3827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101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8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743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473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84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891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32186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274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0081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8398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1564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2717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7568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3481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8686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524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88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798017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766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2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233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8314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12942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306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5834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473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20005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86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08195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2554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7895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113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517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0528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161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00850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48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94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7807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026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5901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417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3575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860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06627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304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656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569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8794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9270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33023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4308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36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42108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0197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99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9012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083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600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1679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2325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0392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06552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07712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2433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2627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6009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73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27774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52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053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9710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97532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7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121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603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2924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5818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39212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27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8895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947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2539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90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72488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84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6196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2286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991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8573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181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73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583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538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5058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465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3789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892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84291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3296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54631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352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3107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159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12117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096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118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48582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544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40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0335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731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4756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196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82123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046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2150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3282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8719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906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4872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1252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1220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7827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20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4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61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5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4782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794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54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42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484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633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99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9067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7738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9400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3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1591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36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511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27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93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5825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9888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41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8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24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94627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2954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6809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057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1465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1807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21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32836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009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40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97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57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43899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0387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6068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6883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358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65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85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4018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473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87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2832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171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63340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89900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89626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2412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5797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747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764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6307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0765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79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7542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36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9349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64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1151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41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709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21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44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22355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135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23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141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34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8957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0590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2470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12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5860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1935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199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496899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0665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80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0662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18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5604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3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7294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1244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18571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796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288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83049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458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32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7673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01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41356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625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0832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212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9976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0637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352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806719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3152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2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580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2453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376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00816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77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684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7410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585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887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10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0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1288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367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01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801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14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78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386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99837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5828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0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3840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098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24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133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73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1523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51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608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298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81652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7256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2905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55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0819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36077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8093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51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07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15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53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51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25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22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17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015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92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928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29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7398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61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75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55578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3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8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907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6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8979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4849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96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6021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427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2641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8091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049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0972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9517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2302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413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45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039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6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8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670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70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7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3521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46197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98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9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2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5702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81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92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00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98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48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3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10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04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289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56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86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439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37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3807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9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20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80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22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54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8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60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813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396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015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293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995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3489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80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1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41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98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70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782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33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8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260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5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59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11816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0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1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7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11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9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68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5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616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430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6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0982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49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48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75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2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23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562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6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54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94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424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82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873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15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418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96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13065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2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6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7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6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7964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15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6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23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70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0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7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925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876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4285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784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89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30580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403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5979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713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04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903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3830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84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289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1521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4970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0644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264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2422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40362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0487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4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63933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27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73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9575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660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4566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2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21689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557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00710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62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9429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685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6761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36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54169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911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1405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2951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5904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7273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1970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7557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9305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697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1033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2472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3302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1733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46936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4685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8628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264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5794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2760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6481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2809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16457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439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527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556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4746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049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5761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14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4571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7216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640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7163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8054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499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8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1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3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95529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92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620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43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17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2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0191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250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712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1629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83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4752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84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6262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864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80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726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6032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3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40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3537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0769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65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991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457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793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9620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806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39587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4023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27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33446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4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113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927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2688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532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7451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4286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36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2917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4218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5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169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63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39498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48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58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1023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30745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171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19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44306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69448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69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2389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5666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44301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82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1018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53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8446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103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04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3119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08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08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9633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5581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3344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3746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38969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947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0779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49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4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0916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72225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03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6807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1644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14983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8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4517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143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56669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8770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12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755313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6601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24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081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2661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30902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35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58655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847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64305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900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9826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27660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775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45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5047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3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3139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3650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4669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36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5001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43590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35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06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0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0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8200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38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15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63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38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9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47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7501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543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0791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52581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3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6195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18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9166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294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5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9054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0652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5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3025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169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0462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7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4632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06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55646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1272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2518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593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35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53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85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3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8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1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37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7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30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55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2020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8349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84686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96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0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8364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55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5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2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107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72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101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2993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81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26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755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9892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4406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34113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27551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89329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1989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7924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64412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79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76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96272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80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17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003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59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100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953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026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386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14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8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7590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39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789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7462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84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319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922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49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2483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8891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5349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5033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9519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33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5726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785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40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85675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888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02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869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3637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82018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528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246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6044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64290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4866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4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98137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7800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05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508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031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2843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8714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8545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481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5075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2273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23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47892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892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04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395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1183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251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1973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353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59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236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308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31801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2784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19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881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746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55814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3473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2022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768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0389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9494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3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2982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85881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18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307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9313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5561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846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38798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8723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9715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535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44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21732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381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17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3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017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21640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322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9947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62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8992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022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71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85482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68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86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535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762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46115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1413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6321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58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23450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1574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41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1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7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859523">
      <w:marLeft w:val="-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38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48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45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21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95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05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945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60624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7797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56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48850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02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06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899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1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0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83113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34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3506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7981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0992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0697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0056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6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84410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415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26632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1038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09173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0018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6516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568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943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75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00771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370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1097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56868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146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4739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9306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57762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6048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39194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5436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248532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484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31233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97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629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294083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7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54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38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919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9958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39741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4962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0464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370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459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3475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27272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0776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025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8544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7121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27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570761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2044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85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6752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795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778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4471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94634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57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6733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01467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0272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4557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553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190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82713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1016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64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1365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730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96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862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4189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85678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8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774987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098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2190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0768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2803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6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1738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88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8132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12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1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31893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76510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8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52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328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7676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42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3007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5074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910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886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87145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9492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443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79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1550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2598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3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50635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4260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3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2311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0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8380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25320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58800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59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26802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263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1753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6456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4726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099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3679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94568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8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543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886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1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71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767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8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241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59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8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5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715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004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2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74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0126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15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9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708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44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1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1096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4075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28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5289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7061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6194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184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7670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152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24260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252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7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89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1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hug.or.kr/rateOfBuildingDistributionApt.do?API_KEY=71a98213-be4a-4ec5-bb08-7890dd305a21&amp;AREA_DCD=02" TargetMode="External"/><Relationship Id="rId117" Type="http://schemas.openxmlformats.org/officeDocument/2006/relationships/hyperlink" Target="http://www.khug.or.kr/rateOfBuildingDistributionApt.do?API_KEY=71a98213-be4a-4ec5-bb08-7890dd305a21&amp;AREA_DCD=02" TargetMode="External"/><Relationship Id="rId21" Type="http://schemas.openxmlformats.org/officeDocument/2006/relationships/hyperlink" Target="http://www.khug.or.kr/rateOfBuildingDistributionApt.do?API_KEY=71a98213-be4a-4ec5-bb08-7890dd305a21&amp;AREA_DCD=02" TargetMode="External"/><Relationship Id="rId42" Type="http://schemas.openxmlformats.org/officeDocument/2006/relationships/hyperlink" Target="http://www.khug.or.kr/rateOfBuildingDistributionApt.do?API_KEY=71a98213-be4a-4ec5-bb08-7890dd305a21&amp;AREA_DCD=02" TargetMode="External"/><Relationship Id="rId47" Type="http://schemas.openxmlformats.org/officeDocument/2006/relationships/hyperlink" Target="http://www.khug.or.kr/rateOfBuildingDistributionApt.do?API_KEY=71a98213-be4a-4ec5-bb08-7890dd305a21&amp;AREA_DCD=02" TargetMode="External"/><Relationship Id="rId63" Type="http://schemas.openxmlformats.org/officeDocument/2006/relationships/hyperlink" Target="http://www.khug.or.kr/rateOfBuildingDistributionApt.do?API_KEY=71a98213-be4a-4ec5-bb08-7890dd305a21&amp;AREA_DCD=02" TargetMode="External"/><Relationship Id="rId68" Type="http://schemas.openxmlformats.org/officeDocument/2006/relationships/hyperlink" Target="http://www.khug.or.kr/rateOfBuildingDistributionApt.do?API_KEY=71a98213-be4a-4ec5-bb08-7890dd305a21&amp;AREA_DCD=02" TargetMode="External"/><Relationship Id="rId84" Type="http://schemas.openxmlformats.org/officeDocument/2006/relationships/hyperlink" Target="http://www.khug.or.kr/rateOfBuildingDistributionApt.do?API_KEY=71a98213-be4a-4ec5-bb08-7890dd305a21&amp;AREA_DCD=02" TargetMode="External"/><Relationship Id="rId89" Type="http://schemas.openxmlformats.org/officeDocument/2006/relationships/hyperlink" Target="http://www.khug.or.kr/rateOfBuildingDistributionApt.do?API_KEY=71a98213-be4a-4ec5-bb08-7890dd305a21&amp;AREA_DCD=02" TargetMode="External"/><Relationship Id="rId112" Type="http://schemas.openxmlformats.org/officeDocument/2006/relationships/hyperlink" Target="http://www.khug.or.kr/rateOfBuildingDistributionApt.do?API_KEY=71a98213-be4a-4ec5-bb08-7890dd305a21&amp;AREA_DCD=02" TargetMode="External"/><Relationship Id="rId16" Type="http://schemas.openxmlformats.org/officeDocument/2006/relationships/hyperlink" Target="http://www.khug.or.kr/rateOfBuildingDistributionApt.do?API_KEY=71a98213-be4a-4ec5-bb08-7890dd305a21&amp;AREA_DCD=02" TargetMode="External"/><Relationship Id="rId107" Type="http://schemas.openxmlformats.org/officeDocument/2006/relationships/hyperlink" Target="http://www.khug.or.kr/rateOfBuildingDistributionApt.do?API_KEY=71a98213-be4a-4ec5-bb08-7890dd305a21&amp;AREA_DCD=02" TargetMode="External"/><Relationship Id="rId11" Type="http://schemas.openxmlformats.org/officeDocument/2006/relationships/hyperlink" Target="http://www.khug.or.kr/rateOfBuildingDistributionApt.do?API_KEY=71a98213-be4a-4ec5-bb08-7890dd305a21&amp;AREA_DCD=02" TargetMode="External"/><Relationship Id="rId32" Type="http://schemas.openxmlformats.org/officeDocument/2006/relationships/hyperlink" Target="http://www.khug.or.kr/rateOfBuildingDistributionApt.do?API_KEY=71a98213-be4a-4ec5-bb08-7890dd305a21&amp;AREA_DCD=02" TargetMode="External"/><Relationship Id="rId37" Type="http://schemas.openxmlformats.org/officeDocument/2006/relationships/hyperlink" Target="http://www.khug.or.kr/rateOfBuildingDistributionApt.do?API_KEY=71a98213-be4a-4ec5-bb08-7890dd305a21&amp;AREA_DCD=02" TargetMode="External"/><Relationship Id="rId53" Type="http://schemas.openxmlformats.org/officeDocument/2006/relationships/hyperlink" Target="http://www.khug.or.kr/rateOfBuildingDistributionApt.do?API_KEY=71a98213-be4a-4ec5-bb08-7890dd305a21&amp;AREA_DCD=02" TargetMode="External"/><Relationship Id="rId58" Type="http://schemas.openxmlformats.org/officeDocument/2006/relationships/hyperlink" Target="http://www.khug.or.kr/rateOfBuildingDistributionApt.do?API_KEY=71a98213-be4a-4ec5-bb08-7890dd305a21&amp;AREA_DCD=02" TargetMode="External"/><Relationship Id="rId74" Type="http://schemas.openxmlformats.org/officeDocument/2006/relationships/hyperlink" Target="http://www.khug.or.kr/rateOfBuildingDistributionApt.do?API_KEY=71a98213-be4a-4ec5-bb08-7890dd305a21&amp;AREA_DCD=02" TargetMode="External"/><Relationship Id="rId79" Type="http://schemas.openxmlformats.org/officeDocument/2006/relationships/hyperlink" Target="http://www.khug.or.kr/rateOfBuildingDistributionApt.do?API_KEY=71a98213-be4a-4ec5-bb08-7890dd305a21&amp;AREA_DCD=02" TargetMode="External"/><Relationship Id="rId102" Type="http://schemas.openxmlformats.org/officeDocument/2006/relationships/hyperlink" Target="http://www.khug.or.kr/rateOfBuildingDistributionApt.do?API_KEY=71a98213-be4a-4ec5-bb08-7890dd305a21&amp;AREA_DCD=02" TargetMode="External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://www.khug.or.kr/rateOfBuildingDistributionApt.do?API_KEY=71a98213-be4a-4ec5-bb08-7890dd305a21&amp;AREA_DCD=02" TargetMode="External"/><Relationship Id="rId82" Type="http://schemas.openxmlformats.org/officeDocument/2006/relationships/hyperlink" Target="http://www.khug.or.kr/rateOfBuildingDistributionApt.do?API_KEY=71a98213-be4a-4ec5-bb08-7890dd305a21&amp;AREA_DCD=02" TargetMode="External"/><Relationship Id="rId90" Type="http://schemas.openxmlformats.org/officeDocument/2006/relationships/hyperlink" Target="http://www.khug.or.kr/rateOfBuildingDistributionApt.do?API_KEY=71a98213-be4a-4ec5-bb08-7890dd305a21&amp;AREA_DCD=02" TargetMode="External"/><Relationship Id="rId95" Type="http://schemas.openxmlformats.org/officeDocument/2006/relationships/hyperlink" Target="http://www.khug.or.kr/rateOfBuildingDistributionApt.do?API_KEY=71a98213-be4a-4ec5-bb08-7890dd305a21&amp;AREA_DCD=02" TargetMode="External"/><Relationship Id="rId19" Type="http://schemas.openxmlformats.org/officeDocument/2006/relationships/hyperlink" Target="http://www.khug.or.kr/rateOfBuildingDistributionApt.do?API_KEY=71a98213-be4a-4ec5-bb08-7890dd305a21&amp;AREA_DCD=02" TargetMode="External"/><Relationship Id="rId14" Type="http://schemas.openxmlformats.org/officeDocument/2006/relationships/hyperlink" Target="http://www.khug.or.kr/rateOfBuildingDistributionApt.do?API_KEY=71a98213-be4a-4ec5-bb08-7890dd305a21&amp;AREA_DCD=02" TargetMode="External"/><Relationship Id="rId22" Type="http://schemas.openxmlformats.org/officeDocument/2006/relationships/hyperlink" Target="http://www.khug.or.kr/rateOfBuildingDistributionApt.do?API_KEY=71a98213-be4a-4ec5-bb08-7890dd305a21&amp;AREA_DCD=02" TargetMode="External"/><Relationship Id="rId27" Type="http://schemas.openxmlformats.org/officeDocument/2006/relationships/hyperlink" Target="http://www.khug.or.kr/rateOfBuildingDistributionApt.do?API_KEY=71a98213-be4a-4ec5-bb08-7890dd305a21&amp;AREA_DCD=02" TargetMode="External"/><Relationship Id="rId30" Type="http://schemas.openxmlformats.org/officeDocument/2006/relationships/hyperlink" Target="http://www.khug.or.kr/rateOfBuildingDistributionApt.do?API_KEY=71a98213-be4a-4ec5-bb08-7890dd305a21&amp;AREA_DCD=02" TargetMode="External"/><Relationship Id="rId35" Type="http://schemas.openxmlformats.org/officeDocument/2006/relationships/hyperlink" Target="http://www.khug.or.kr/rateOfBuildingDistributionApt.do?API_KEY=71a98213-be4a-4ec5-bb08-7890dd305a21&amp;AREA_DCD=02" TargetMode="External"/><Relationship Id="rId43" Type="http://schemas.openxmlformats.org/officeDocument/2006/relationships/hyperlink" Target="http://www.khug.or.kr/rateOfBuildingDistributionApt.do?API_KEY=71a98213-be4a-4ec5-bb08-7890dd305a21&amp;AREA_DCD=02" TargetMode="External"/><Relationship Id="rId48" Type="http://schemas.openxmlformats.org/officeDocument/2006/relationships/hyperlink" Target="http://www.khug.or.kr/rateOfBuildingDistributionApt.do?API_KEY=71a98213-be4a-4ec5-bb08-7890dd305a21&amp;AREA_DCD=02" TargetMode="External"/><Relationship Id="rId56" Type="http://schemas.openxmlformats.org/officeDocument/2006/relationships/hyperlink" Target="http://www.khug.or.kr/rateOfBuildingDistributionApt.do?API_KEY=71a98213-be4a-4ec5-bb08-7890dd305a21&amp;AREA_DCD=02" TargetMode="External"/><Relationship Id="rId64" Type="http://schemas.openxmlformats.org/officeDocument/2006/relationships/hyperlink" Target="http://www.khug.or.kr/rateOfBuildingDistributionApt.do?API_KEY=71a98213-be4a-4ec5-bb08-7890dd305a21&amp;AREA_DCD=02" TargetMode="External"/><Relationship Id="rId69" Type="http://schemas.openxmlformats.org/officeDocument/2006/relationships/hyperlink" Target="http://www.khug.or.kr/rateOfBuildingDistributionApt.do?API_KEY=71a98213-be4a-4ec5-bb08-7890dd305a21&amp;AREA_DCD=02" TargetMode="External"/><Relationship Id="rId77" Type="http://schemas.openxmlformats.org/officeDocument/2006/relationships/hyperlink" Target="http://www.khug.or.kr/rateOfBuildingDistributionApt.do?API_KEY=71a98213-be4a-4ec5-bb08-7890dd305a21&amp;AREA_DCD=02" TargetMode="External"/><Relationship Id="rId100" Type="http://schemas.openxmlformats.org/officeDocument/2006/relationships/hyperlink" Target="http://www.khug.or.kr/rateOfBuildingDistributionApt.do?API_KEY=71a98213-be4a-4ec5-bb08-7890dd305a21&amp;AREA_DCD=02" TargetMode="External"/><Relationship Id="rId105" Type="http://schemas.openxmlformats.org/officeDocument/2006/relationships/hyperlink" Target="http://www.khug.or.kr/rateOfBuildingDistributionApt.do?API_KEY=71a98213-be4a-4ec5-bb08-7890dd305a21&amp;AREA_DCD=02" TargetMode="External"/><Relationship Id="rId113" Type="http://schemas.openxmlformats.org/officeDocument/2006/relationships/hyperlink" Target="http://www.khug.or.kr/rateOfBuildingDistributionApt.do?API_KEY=71a98213-be4a-4ec5-bb08-7890dd305a21&amp;AREA_DCD=02" TargetMode="External"/><Relationship Id="rId11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www.khug.or.kr/rateOfBuildingDistributionApt.do?API_KEY=71a98213-be4a-4ec5-bb08-7890dd305a21&amp;AREA_DCD=02" TargetMode="External"/><Relationship Id="rId72" Type="http://schemas.openxmlformats.org/officeDocument/2006/relationships/hyperlink" Target="http://www.khug.or.kr/rateOfBuildingDistributionApt.do?API_KEY=71a98213-be4a-4ec5-bb08-7890dd305a21&amp;AREA_DCD=02" TargetMode="External"/><Relationship Id="rId80" Type="http://schemas.openxmlformats.org/officeDocument/2006/relationships/hyperlink" Target="http://www.khug.or.kr/rateOfBuildingDistributionApt.do?API_KEY=71a98213-be4a-4ec5-bb08-7890dd305a21&amp;AREA_DCD=02" TargetMode="External"/><Relationship Id="rId85" Type="http://schemas.openxmlformats.org/officeDocument/2006/relationships/hyperlink" Target="http://www.khug.or.kr/rateOfBuildingDistributionApt.do?API_KEY=71a98213-be4a-4ec5-bb08-7890dd305a21&amp;AREA_DCD=02" TargetMode="External"/><Relationship Id="rId93" Type="http://schemas.openxmlformats.org/officeDocument/2006/relationships/hyperlink" Target="http://www.khug.or.kr/rateOfBuildingDistributionApt.do?API_KEY=71a98213-be4a-4ec5-bb08-7890dd305a21&amp;AREA_DCD=02" TargetMode="External"/><Relationship Id="rId98" Type="http://schemas.openxmlformats.org/officeDocument/2006/relationships/hyperlink" Target="http://www.khug.or.kr/rateOfBuildingDistributionApt.do?API_KEY=71a98213-be4a-4ec5-bb08-7890dd305a21&amp;AREA_DCD=02" TargetMode="External"/><Relationship Id="rId12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://www.khug.or.kr/rateOfBuildingDistributionApt.do?API_KEY=71a98213-be4a-4ec5-bb08-7890dd305a21&amp;AREA_DCD=02" TargetMode="External"/><Relationship Id="rId17" Type="http://schemas.openxmlformats.org/officeDocument/2006/relationships/hyperlink" Target="http://www.khug.or.kr/rateOfBuildingDistributionApt.do?API_KEY=71a98213-be4a-4ec5-bb08-7890dd305a21&amp;AREA_DCD=02" TargetMode="External"/><Relationship Id="rId25" Type="http://schemas.openxmlformats.org/officeDocument/2006/relationships/hyperlink" Target="http://www.khug.or.kr/rateOfBuildingDistributionApt.do?API_KEY=71a98213-be4a-4ec5-bb08-7890dd305a21&amp;AREA_DCD=02" TargetMode="External"/><Relationship Id="rId33" Type="http://schemas.openxmlformats.org/officeDocument/2006/relationships/hyperlink" Target="http://www.khug.or.kr/rateOfBuildingDistributionApt.do?API_KEY=71a98213-be4a-4ec5-bb08-7890dd305a21&amp;AREA_DCD=02" TargetMode="External"/><Relationship Id="rId38" Type="http://schemas.openxmlformats.org/officeDocument/2006/relationships/hyperlink" Target="http://www.khug.or.kr/rateOfBuildingDistributionApt.do?API_KEY=71a98213-be4a-4ec5-bb08-7890dd305a21&amp;AREA_DCD=02" TargetMode="External"/><Relationship Id="rId46" Type="http://schemas.openxmlformats.org/officeDocument/2006/relationships/hyperlink" Target="http://www.khug.or.kr/rateOfBuildingDistributionApt.do?API_KEY=71a98213-be4a-4ec5-bb08-7890dd305a21&amp;AREA_DCD=02" TargetMode="External"/><Relationship Id="rId59" Type="http://schemas.openxmlformats.org/officeDocument/2006/relationships/hyperlink" Target="http://www.khug.or.kr/rateOfBuildingDistributionApt.do?API_KEY=71a98213-be4a-4ec5-bb08-7890dd305a21&amp;AREA_DCD=02" TargetMode="External"/><Relationship Id="rId67" Type="http://schemas.openxmlformats.org/officeDocument/2006/relationships/hyperlink" Target="http://www.khug.or.kr/rateOfBuildingDistributionApt.do?API_KEY=71a98213-be4a-4ec5-bb08-7890dd305a21&amp;AREA_DCD=02" TargetMode="External"/><Relationship Id="rId103" Type="http://schemas.openxmlformats.org/officeDocument/2006/relationships/hyperlink" Target="http://www.khug.or.kr/rateOfBuildingDistributionApt.do?API_KEY=71a98213-be4a-4ec5-bb08-7890dd305a21&amp;AREA_DCD=02" TargetMode="External"/><Relationship Id="rId108" Type="http://schemas.openxmlformats.org/officeDocument/2006/relationships/hyperlink" Target="http://www.khug.or.kr/rateOfBuildingDistributionApt.do?API_KEY=71a98213-be4a-4ec5-bb08-7890dd305a21&amp;AREA_DCD=02" TargetMode="External"/><Relationship Id="rId116" Type="http://schemas.openxmlformats.org/officeDocument/2006/relationships/hyperlink" Target="http://www.khug.or.kr/rateOfBuildingDistributionApt.do?API_KEY=71a98213-be4a-4ec5-bb08-7890dd305a21&amp;AREA_DCD=02" TargetMode="External"/><Relationship Id="rId20" Type="http://schemas.openxmlformats.org/officeDocument/2006/relationships/hyperlink" Target="http://www.khug.or.kr/rateOfBuildingDistributionApt.do?API_KEY=71a98213-be4a-4ec5-bb08-7890dd305a21&amp;AREA_DCD=02" TargetMode="External"/><Relationship Id="rId41" Type="http://schemas.openxmlformats.org/officeDocument/2006/relationships/hyperlink" Target="http://www.khug.or.kr/rateOfBuildingDistributionApt.do?API_KEY=71a98213-be4a-4ec5-bb08-7890dd305a21&amp;AREA_DCD=02" TargetMode="External"/><Relationship Id="rId54" Type="http://schemas.openxmlformats.org/officeDocument/2006/relationships/hyperlink" Target="http://www.khug.or.kr/rateOfBuildingDistributionApt.do?API_KEY=71a98213-be4a-4ec5-bb08-7890dd305a21&amp;AREA_DCD=02" TargetMode="External"/><Relationship Id="rId62" Type="http://schemas.openxmlformats.org/officeDocument/2006/relationships/hyperlink" Target="http://www.khug.or.kr/rateOfBuildingDistributionApt.do?API_KEY=71a98213-be4a-4ec5-bb08-7890dd305a21&amp;AREA_DCD=02" TargetMode="External"/><Relationship Id="rId70" Type="http://schemas.openxmlformats.org/officeDocument/2006/relationships/hyperlink" Target="http://www.khug.or.kr/rateOfBuildingDistributionApt.do?API_KEY=71a98213-be4a-4ec5-bb08-7890dd305a21&amp;AREA_DCD=02" TargetMode="External"/><Relationship Id="rId75" Type="http://schemas.openxmlformats.org/officeDocument/2006/relationships/hyperlink" Target="http://www.khug.or.kr/rateOfBuildingDistributionApt.do?API_KEY=71a98213-be4a-4ec5-bb08-7890dd305a21&amp;AREA_DCD=02" TargetMode="External"/><Relationship Id="rId83" Type="http://schemas.openxmlformats.org/officeDocument/2006/relationships/hyperlink" Target="http://www.khug.or.kr/rateOfBuildingDistributionApt.do?API_KEY=71a98213-be4a-4ec5-bb08-7890dd305a21&amp;AREA_DCD=02" TargetMode="External"/><Relationship Id="rId88" Type="http://schemas.openxmlformats.org/officeDocument/2006/relationships/hyperlink" Target="http://www.khug.or.kr/rateOfBuildingDistributionApt.do?API_KEY=71a98213-be4a-4ec5-bb08-7890dd305a21&amp;AREA_DCD=02" TargetMode="External"/><Relationship Id="rId91" Type="http://schemas.openxmlformats.org/officeDocument/2006/relationships/hyperlink" Target="http://www.khug.or.kr/rateOfBuildingDistributionApt.do?API_KEY=71a98213-be4a-4ec5-bb08-7890dd305a21&amp;AREA_DCD=02" TargetMode="External"/><Relationship Id="rId96" Type="http://schemas.openxmlformats.org/officeDocument/2006/relationships/hyperlink" Target="http://www.khug.or.kr/rateOfBuildingDistributionApt.do?API_KEY=71a98213-be4a-4ec5-bb08-7890dd305a21&amp;AREA_DCD=02" TargetMode="External"/><Relationship Id="rId111" Type="http://schemas.openxmlformats.org/officeDocument/2006/relationships/hyperlink" Target="http://www.khug.or.kr/rateOfBuildingDistributionApt.do?API_KEY=71a98213-be4a-4ec5-bb08-7890dd305a21&amp;AREA_DCD=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khug.or.kr/rateOfBuildingDistributionApt.do?API_KEY=71a98213-be4a-4ec5-bb08-7890dd305a21&amp;AREA_DCD=02" TargetMode="External"/><Relationship Id="rId23" Type="http://schemas.openxmlformats.org/officeDocument/2006/relationships/hyperlink" Target="http://www.khug.or.kr/rateOfBuildingDistributionApt.do?API_KEY=71a98213-be4a-4ec5-bb08-7890dd305a21&amp;AREA_DCD=02" TargetMode="External"/><Relationship Id="rId28" Type="http://schemas.openxmlformats.org/officeDocument/2006/relationships/hyperlink" Target="http://www.khug.or.kr/rateOfBuildingDistributionApt.do?API_KEY=71a98213-be4a-4ec5-bb08-7890dd305a21&amp;AREA_DCD=02" TargetMode="External"/><Relationship Id="rId36" Type="http://schemas.openxmlformats.org/officeDocument/2006/relationships/hyperlink" Target="http://www.khug.or.kr/rateOfBuildingDistributionApt.do?API_KEY=71a98213-be4a-4ec5-bb08-7890dd305a21&amp;AREA_DCD=02" TargetMode="External"/><Relationship Id="rId49" Type="http://schemas.openxmlformats.org/officeDocument/2006/relationships/hyperlink" Target="http://www.khug.or.kr/rateOfBuildingDistributionApt.do?API_KEY=71a98213-be4a-4ec5-bb08-7890dd305a21&amp;AREA_DCD=02" TargetMode="External"/><Relationship Id="rId57" Type="http://schemas.openxmlformats.org/officeDocument/2006/relationships/hyperlink" Target="http://www.khug.or.kr/rateOfBuildingDistributionApt.do?API_KEY=71a98213-be4a-4ec5-bb08-7890dd305a21&amp;AREA_DCD=02" TargetMode="External"/><Relationship Id="rId106" Type="http://schemas.openxmlformats.org/officeDocument/2006/relationships/hyperlink" Target="http://www.khug.or.kr/rateOfBuildingDistributionApt.do?API_KEY=71a98213-be4a-4ec5-bb08-7890dd305a21&amp;AREA_DCD=02" TargetMode="External"/><Relationship Id="rId114" Type="http://schemas.openxmlformats.org/officeDocument/2006/relationships/hyperlink" Target="http://www.khug.or.kr/rateOfBuildingDistributionApt.do?API_KEY=71a98213-be4a-4ec5-bb08-7890dd305a21&amp;AREA_DCD=02" TargetMode="External"/><Relationship Id="rId119" Type="http://schemas.openxmlformats.org/officeDocument/2006/relationships/footer" Target="footer1.xml"/><Relationship Id="rId10" Type="http://schemas.openxmlformats.org/officeDocument/2006/relationships/hyperlink" Target="http://www.khug.or.kr/rateOfBuildingDistributionApt.do?API_KEY=71a98213-be4a-4ec5-bb08-7890dd305a21&amp;AREA_DCD=02" TargetMode="External"/><Relationship Id="rId31" Type="http://schemas.openxmlformats.org/officeDocument/2006/relationships/hyperlink" Target="http://www.khug.or.kr/rateOfBuildingDistributionApt.do?API_KEY=71a98213-be4a-4ec5-bb08-7890dd305a21&amp;AREA_DCD=02" TargetMode="External"/><Relationship Id="rId44" Type="http://schemas.openxmlformats.org/officeDocument/2006/relationships/hyperlink" Target="http://www.khug.or.kr/rateOfBuildingDistributionApt.do?API_KEY=71a98213-be4a-4ec5-bb08-7890dd305a21&amp;AREA_DCD=02" TargetMode="External"/><Relationship Id="rId52" Type="http://schemas.openxmlformats.org/officeDocument/2006/relationships/hyperlink" Target="http://www.khug.or.kr/rateOfBuildingDistributionApt.do?API_KEY=71a98213-be4a-4ec5-bb08-7890dd305a21&amp;AREA_DCD=02" TargetMode="External"/><Relationship Id="rId60" Type="http://schemas.openxmlformats.org/officeDocument/2006/relationships/hyperlink" Target="http://www.khug.or.kr/rateOfBuildingDistributionApt.do?API_KEY=71a98213-be4a-4ec5-bb08-7890dd305a21&amp;AREA_DCD=02" TargetMode="External"/><Relationship Id="rId65" Type="http://schemas.openxmlformats.org/officeDocument/2006/relationships/hyperlink" Target="http://www.khug.or.kr/rateOfBuildingDistributionApt.do?API_KEY=71a98213-be4a-4ec5-bb08-7890dd305a21&amp;AREA_DCD=02" TargetMode="External"/><Relationship Id="rId73" Type="http://schemas.openxmlformats.org/officeDocument/2006/relationships/hyperlink" Target="http://www.khug.or.kr/rateOfBuildingDistributionApt.do?API_KEY=71a98213-be4a-4ec5-bb08-7890dd305a21&amp;AREA_DCD=02" TargetMode="External"/><Relationship Id="rId78" Type="http://schemas.openxmlformats.org/officeDocument/2006/relationships/hyperlink" Target="http://www.khug.or.kr/rateOfBuildingDistributionApt.do?API_KEY=71a98213-be4a-4ec5-bb08-7890dd305a21&amp;AREA_DCD=02" TargetMode="External"/><Relationship Id="rId81" Type="http://schemas.openxmlformats.org/officeDocument/2006/relationships/hyperlink" Target="http://www.khug.or.kr/rateOfBuildingDistributionApt.do?API_KEY=71a98213-be4a-4ec5-bb08-7890dd305a21&amp;AREA_DCD=02" TargetMode="External"/><Relationship Id="rId86" Type="http://schemas.openxmlformats.org/officeDocument/2006/relationships/hyperlink" Target="http://www.khug.or.kr/rateOfBuildingDistributionApt.do?API_KEY=71a98213-be4a-4ec5-bb08-7890dd305a21&amp;AREA_DCD=02" TargetMode="External"/><Relationship Id="rId94" Type="http://schemas.openxmlformats.org/officeDocument/2006/relationships/hyperlink" Target="http://www.khug.or.kr/rateOfBuildingDistributionApt.do?API_KEY=71a98213-be4a-4ec5-bb08-7890dd305a21&amp;AREA_DCD=02" TargetMode="External"/><Relationship Id="rId99" Type="http://schemas.openxmlformats.org/officeDocument/2006/relationships/hyperlink" Target="http://www.khug.or.kr/rateOfBuildingDistributionApt.do?API_KEY=71a98213-be4a-4ec5-bb08-7890dd305a21&amp;AREA_DCD=02" TargetMode="External"/><Relationship Id="rId101" Type="http://schemas.openxmlformats.org/officeDocument/2006/relationships/hyperlink" Target="http://www.khug.or.kr/rateOfBuildingDistributionApt.do?API_KEY=71a98213-be4a-4ec5-bb08-7890dd305a21&amp;AREA_DCD=02" TargetMode="External"/><Relationship Id="rId12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khug.or.kr/rateOfBuildingDistributionApt?API_KEY" TargetMode="External"/><Relationship Id="rId13" Type="http://schemas.openxmlformats.org/officeDocument/2006/relationships/hyperlink" Target="http://www.khug.or.kr/rateOfBuildingDistributionApt.do?API_KEY=71a98213-be4a-4ec5-bb08-7890dd305a21&amp;AREA_DCD=02" TargetMode="External"/><Relationship Id="rId18" Type="http://schemas.openxmlformats.org/officeDocument/2006/relationships/hyperlink" Target="http://www.khug.or.kr/rateOfBuildingDistributionApt.do?API_KEY=71a98213-be4a-4ec5-bb08-7890dd305a21&amp;AREA_DCD=02" TargetMode="External"/><Relationship Id="rId39" Type="http://schemas.openxmlformats.org/officeDocument/2006/relationships/hyperlink" Target="http://www.khug.or.kr/rateOfBuildingDistributionApt.do?API_KEY=71a98213-be4a-4ec5-bb08-7890dd305a21&amp;AREA_DCD=02" TargetMode="External"/><Relationship Id="rId109" Type="http://schemas.openxmlformats.org/officeDocument/2006/relationships/hyperlink" Target="http://www.khug.or.kr/rateOfBuildingDistributionApt.do?API_KEY=71a98213-be4a-4ec5-bb08-7890dd305a21&amp;AREA_DCD=02" TargetMode="External"/><Relationship Id="rId34" Type="http://schemas.openxmlformats.org/officeDocument/2006/relationships/hyperlink" Target="http://www.khug.or.kr/rateOfBuildingDistributionApt.do?API_KEY=71a98213-be4a-4ec5-bb08-7890dd305a21&amp;AREA_DCD=02" TargetMode="External"/><Relationship Id="rId50" Type="http://schemas.openxmlformats.org/officeDocument/2006/relationships/hyperlink" Target="http://www.khug.or.kr/rateOfBuildingDistributionApt.do?API_KEY=71a98213-be4a-4ec5-bb08-7890dd305a21&amp;AREA_DCD=02" TargetMode="External"/><Relationship Id="rId55" Type="http://schemas.openxmlformats.org/officeDocument/2006/relationships/hyperlink" Target="http://www.khug.or.kr/rateOfBuildingDistributionApt.do?API_KEY=71a98213-be4a-4ec5-bb08-7890dd305a21&amp;AREA_DCD=02" TargetMode="External"/><Relationship Id="rId76" Type="http://schemas.openxmlformats.org/officeDocument/2006/relationships/hyperlink" Target="http://www.khug.or.kr/rateOfBuildingDistributionApt.do?API_KEY=71a98213-be4a-4ec5-bb08-7890dd305a21&amp;AREA_DCD=02" TargetMode="External"/><Relationship Id="rId97" Type="http://schemas.openxmlformats.org/officeDocument/2006/relationships/hyperlink" Target="http://www.khug.or.kr/rateOfBuildingDistributionApt.do?API_KEY=71a98213-be4a-4ec5-bb08-7890dd305a21&amp;AREA_DCD=02" TargetMode="External"/><Relationship Id="rId104" Type="http://schemas.openxmlformats.org/officeDocument/2006/relationships/hyperlink" Target="http://www.khug.or.kr/rateOfBuildingDistributionApt.do?API_KEY=71a98213-be4a-4ec5-bb08-7890dd305a21&amp;AREA_DCD=02" TargetMode="External"/><Relationship Id="rId120" Type="http://schemas.openxmlformats.org/officeDocument/2006/relationships/footer" Target="footer2.xml"/><Relationship Id="rId7" Type="http://schemas.openxmlformats.org/officeDocument/2006/relationships/footnotes" Target="footnotes.xml"/><Relationship Id="rId71" Type="http://schemas.openxmlformats.org/officeDocument/2006/relationships/hyperlink" Target="http://www.khug.or.kr/rateOfBuildingDistributionApt.do?API_KEY=71a98213-be4a-4ec5-bb08-7890dd305a21&amp;AREA_DCD=02" TargetMode="External"/><Relationship Id="rId92" Type="http://schemas.openxmlformats.org/officeDocument/2006/relationships/hyperlink" Target="http://www.khug.or.kr/rateOfBuildingDistributionApt.do?API_KEY=71a98213-be4a-4ec5-bb08-7890dd305a21&amp;AREA_DCD=0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hug.or.kr/rateOfBuildingDistributionApt.do?API_KEY=71a98213-be4a-4ec5-bb08-7890dd305a21&amp;AREA_DCD=02" TargetMode="External"/><Relationship Id="rId24" Type="http://schemas.openxmlformats.org/officeDocument/2006/relationships/hyperlink" Target="http://www.khug.or.kr/rateOfBuildingDistributionApt.do?API_KEY=71a98213-be4a-4ec5-bb08-7890dd305a21&amp;AREA_DCD=02" TargetMode="External"/><Relationship Id="rId40" Type="http://schemas.openxmlformats.org/officeDocument/2006/relationships/hyperlink" Target="http://www.khug.or.kr/rateOfBuildingDistributionApt.do?API_KEY=71a98213-be4a-4ec5-bb08-7890dd305a21&amp;AREA_DCD=02" TargetMode="External"/><Relationship Id="rId45" Type="http://schemas.openxmlformats.org/officeDocument/2006/relationships/hyperlink" Target="http://www.khug.or.kr/rateOfBuildingDistributionApt.do?API_KEY=71a98213-be4a-4ec5-bb08-7890dd305a21&amp;AREA_DCD=02" TargetMode="External"/><Relationship Id="rId66" Type="http://schemas.openxmlformats.org/officeDocument/2006/relationships/hyperlink" Target="http://www.khug.or.kr/rateOfBuildingDistributionApt.do?API_KEY=71a98213-be4a-4ec5-bb08-7890dd305a21&amp;AREA_DCD=02" TargetMode="External"/><Relationship Id="rId87" Type="http://schemas.openxmlformats.org/officeDocument/2006/relationships/hyperlink" Target="http://www.khug.or.kr/rateOfBuildingDistributionApt.do?API_KEY=71a98213-be4a-4ec5-bb08-7890dd305a21&amp;AREA_DCD=02" TargetMode="External"/><Relationship Id="rId110" Type="http://schemas.openxmlformats.org/officeDocument/2006/relationships/hyperlink" Target="http://www.khug.or.kr/rateOfBuildingDistributionApt.do?API_KEY=71a98213-be4a-4ec5-bb08-7890dd305a21&amp;AREA_DCD=02" TargetMode="External"/><Relationship Id="rId115" Type="http://schemas.openxmlformats.org/officeDocument/2006/relationships/hyperlink" Target="http://www.khug.or.kr/rateOfBuildingDistributionApt.do?API_KEY=71a98213-be4a-4ec5-bb08-7890dd305a21&amp;AREA_DCD=02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C5EE7-A20C-47DA-AE3A-FC736D6C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537</TotalTime>
  <Pages>4</Pages>
  <Words>5975</Words>
  <Characters>34058</Characters>
  <Application>Microsoft Office Word</Application>
  <DocSecurity>0</DocSecurity>
  <Lines>283</Lines>
  <Paragraphs>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39954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park16</dc:creator>
  <cp:lastModifiedBy>N_380</cp:lastModifiedBy>
  <cp:revision>317</cp:revision>
  <cp:lastPrinted>2005-10-20T07:52:00Z</cp:lastPrinted>
  <dcterms:created xsi:type="dcterms:W3CDTF">2014-09-04T11:11:00Z</dcterms:created>
  <dcterms:modified xsi:type="dcterms:W3CDTF">2019-04-11T05:41:00Z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