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C278B" w14:textId="77777777" w:rsidR="00D17D35" w:rsidRPr="00880216" w:rsidRDefault="00D17D35" w:rsidP="00754CC0">
      <w:pPr>
        <w:ind w:left="400" w:right="400"/>
        <w:jc w:val="right"/>
        <w:rPr>
          <w:rFonts w:ascii="Arial" w:eastAsia="맑은 고딕" w:hAnsi="Arial" w:cs="Arial"/>
        </w:rPr>
      </w:pPr>
    </w:p>
    <w:p w14:paraId="4AE5F429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72D49B9D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6162C441" w14:textId="77777777" w:rsidR="00D17D35" w:rsidRDefault="00D17D35" w:rsidP="00B25B18">
      <w:pPr>
        <w:ind w:left="402"/>
        <w:jc w:val="right"/>
        <w:rPr>
          <w:rFonts w:ascii="Arial" w:eastAsia="맑은 고딕" w:hAnsi="Arial" w:cs="Arial"/>
        </w:rPr>
      </w:pPr>
    </w:p>
    <w:p w14:paraId="250FD2F2" w14:textId="77777777"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14:paraId="6B1C65E1" w14:textId="77777777"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14:paraId="3B7D4C05" w14:textId="77777777" w:rsidR="00472F1E" w:rsidRPr="00880216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14:paraId="50DA2937" w14:textId="77777777" w:rsidR="00BE2F4F" w:rsidRPr="00472F1E" w:rsidRDefault="00BE2F4F" w:rsidP="00BE2F4F">
      <w:pPr>
        <w:ind w:left="400"/>
        <w:jc w:val="right"/>
        <w:rPr>
          <w:rFonts w:ascii="Arial" w:eastAsia="맑은 고딕" w:hAnsi="Arial" w:cs="Arial"/>
          <w:b/>
          <w:bCs/>
          <w:sz w:val="24"/>
        </w:rPr>
      </w:pP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HUG </w:t>
      </w:r>
      <w:r w:rsidRPr="00452BFF">
        <w:rPr>
          <w:rFonts w:ascii="Arial" w:eastAsia="맑은 고딕" w:hAnsi="Arial" w:cs="Arial" w:hint="eastAsia"/>
          <w:b/>
          <w:bCs/>
          <w:sz w:val="24"/>
        </w:rPr>
        <w:t>빅데이터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분석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플랫폼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구축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및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모델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개발</w:t>
      </w:r>
    </w:p>
    <w:p w14:paraId="5C6C152B" w14:textId="77777777" w:rsidR="00472F1E" w:rsidRPr="00472F1E" w:rsidRDefault="00CD72C2" w:rsidP="00472F1E">
      <w:pPr>
        <w:ind w:left="400"/>
        <w:jc w:val="right"/>
        <w:rPr>
          <w:rFonts w:ascii="Arial" w:eastAsia="맑은 고딕" w:hAnsi="Arial" w:cs="Arial"/>
          <w:b/>
          <w:sz w:val="56"/>
          <w:szCs w:val="56"/>
        </w:rPr>
      </w:pPr>
      <w:r>
        <w:rPr>
          <w:rFonts w:ascii="Arial" w:eastAsia="맑은 고딕" w:hAnsi="Arial" w:cs="Arial" w:hint="eastAsia"/>
          <w:b/>
          <w:sz w:val="56"/>
          <w:szCs w:val="56"/>
        </w:rPr>
        <w:t>HUG-PA_</w:t>
      </w:r>
      <w:r w:rsidR="00A63E3F">
        <w:rPr>
          <w:rFonts w:ascii="Arial" w:eastAsia="맑은 고딕" w:hAnsi="Arial" w:cs="Arial" w:hint="eastAsia"/>
          <w:b/>
          <w:sz w:val="56"/>
          <w:szCs w:val="56"/>
        </w:rPr>
        <w:t>프로그램사양서</w:t>
      </w:r>
    </w:p>
    <w:p w14:paraId="39750BEE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5A578639" w14:textId="77777777" w:rsidR="00BD2A99" w:rsidRPr="00880216" w:rsidRDefault="00BD2A99" w:rsidP="00B25B18">
      <w:pPr>
        <w:ind w:left="400"/>
        <w:jc w:val="right"/>
        <w:rPr>
          <w:rFonts w:ascii="Arial" w:eastAsia="맑은 고딕" w:hAnsi="Arial" w:cs="Arial"/>
        </w:rPr>
      </w:pPr>
    </w:p>
    <w:p w14:paraId="6AC50D99" w14:textId="77777777" w:rsidR="00BD2A99" w:rsidRPr="00880216" w:rsidRDefault="00BD2A99" w:rsidP="00B25B18">
      <w:pPr>
        <w:ind w:left="400"/>
        <w:jc w:val="right"/>
        <w:rPr>
          <w:rFonts w:ascii="Arial" w:eastAsia="맑은 고딕" w:hAnsi="Arial" w:cs="Arial"/>
        </w:rPr>
      </w:pPr>
    </w:p>
    <w:p w14:paraId="24A79F12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4D8E2C03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623B4AF3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17B740A5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6C37B0C9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2F860DB9" w14:textId="77777777" w:rsidR="00D17D35" w:rsidRPr="00880216" w:rsidRDefault="00472F1E" w:rsidP="00B25B18">
      <w:pPr>
        <w:ind w:left="400"/>
        <w:jc w:val="right"/>
        <w:rPr>
          <w:rFonts w:ascii="Arial" w:eastAsia="맑은 고딕" w:hAnsi="Arial" w:cs="Arial"/>
        </w:rPr>
      </w:pPr>
      <w:r w:rsidRPr="00472F1E">
        <w:rPr>
          <w:rFonts w:ascii="Arial" w:eastAsia="맑은 고딕" w:hAnsi="Arial" w:cs="Arial"/>
          <w:b/>
          <w:sz w:val="44"/>
          <w:szCs w:val="44"/>
        </w:rPr>
        <w:t xml:space="preserve">version </w:t>
      </w:r>
      <w:r w:rsidR="00CB73E8">
        <w:rPr>
          <w:rFonts w:ascii="Arial" w:eastAsia="맑은 고딕" w:hAnsi="Arial" w:cs="Arial"/>
          <w:b/>
          <w:sz w:val="44"/>
          <w:szCs w:val="44"/>
        </w:rPr>
        <w:t>0.7</w:t>
      </w:r>
    </w:p>
    <w:p w14:paraId="44C9520A" w14:textId="77777777" w:rsidR="00472F1E" w:rsidRDefault="00472F1E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7A5D2FAF" w14:textId="66AA70A6" w:rsidR="00BE2F4F" w:rsidRPr="00472F1E" w:rsidRDefault="00BE2F4F" w:rsidP="00BE2F4F">
      <w:pPr>
        <w:ind w:left="400"/>
        <w:jc w:val="right"/>
        <w:rPr>
          <w:rFonts w:asciiTheme="minorEastAsia" w:eastAsiaTheme="minorEastAsia" w:hAnsiTheme="minorEastAsia" w:cs="Arial"/>
          <w:b/>
          <w:sz w:val="22"/>
        </w:rPr>
      </w:pPr>
      <w:r>
        <w:rPr>
          <w:rFonts w:asciiTheme="minorEastAsia" w:eastAsiaTheme="minorEastAsia" w:hAnsiTheme="minorEastAsia" w:cs="Arial"/>
          <w:b/>
          <w:sz w:val="22"/>
        </w:rPr>
        <w:t>20</w:t>
      </w:r>
      <w:r w:rsidR="00754CC0">
        <w:rPr>
          <w:rFonts w:asciiTheme="minorEastAsia" w:eastAsiaTheme="minorEastAsia" w:hAnsiTheme="minorEastAsia" w:cs="Arial" w:hint="eastAsia"/>
          <w:b/>
          <w:sz w:val="22"/>
        </w:rPr>
        <w:t>25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>
        <w:rPr>
          <w:rFonts w:asciiTheme="minorEastAsia" w:eastAsiaTheme="minorEastAsia" w:hAnsiTheme="minorEastAsia" w:cs="Arial" w:hint="eastAsia"/>
          <w:b/>
          <w:sz w:val="22"/>
        </w:rPr>
        <w:t>03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 w:rsidR="00754CC0">
        <w:rPr>
          <w:rFonts w:asciiTheme="minorEastAsia" w:eastAsiaTheme="minorEastAsia" w:hAnsiTheme="minorEastAsia" w:cs="Arial" w:hint="eastAsia"/>
          <w:b/>
          <w:sz w:val="22"/>
        </w:rPr>
        <w:t>27</w:t>
      </w:r>
    </w:p>
    <w:p w14:paraId="63FB358C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37422822" w14:textId="77777777" w:rsidR="002A6DB9" w:rsidRPr="00880216" w:rsidRDefault="002A6DB9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000A65E4" w14:textId="77777777" w:rsidR="00472F1E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29F37E86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pPr w:leftFromText="142" w:rightFromText="142" w:vertAnchor="text" w:horzAnchor="page" w:tblpX="3988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726"/>
      </w:tblGrid>
      <w:tr w:rsidR="00472F1E" w:rsidRPr="00110BA0" w14:paraId="5472F33E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7D4991FA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 xml:space="preserve">단  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 w:rsidRPr="00110BA0">
              <w:rPr>
                <w:rFonts w:ascii="맑은 고딕" w:eastAsia="맑은 고딕" w:hAnsi="맑은 고딕" w:hint="eastAsia"/>
                <w:b/>
              </w:rPr>
              <w:t xml:space="preserve">  계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0A720D3F" w14:textId="77777777"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설계</w:t>
            </w:r>
          </w:p>
        </w:tc>
      </w:tr>
      <w:tr w:rsidR="00472F1E" w:rsidRPr="00110BA0" w14:paraId="4C0EB1A0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58EA64B1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액티비티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3325CBF8" w14:textId="77777777"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기술설계</w:t>
            </w:r>
          </w:p>
        </w:tc>
      </w:tr>
      <w:tr w:rsidR="00472F1E" w:rsidRPr="00110BA0" w14:paraId="3FE2636E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6AC11A5E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태 스 크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0D1D80C9" w14:textId="77777777" w:rsidR="00472F1E" w:rsidRPr="00110BA0" w:rsidRDefault="00A63E3F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프로그램설계</w:t>
            </w:r>
          </w:p>
        </w:tc>
      </w:tr>
      <w:tr w:rsidR="00472F1E" w:rsidRPr="00110BA0" w14:paraId="4217DDFB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6B0D4694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문서번호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775990E0" w14:textId="77777777" w:rsidR="00472F1E" w:rsidRPr="00110BA0" w:rsidRDefault="00CD72C2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HUG-PA</w:t>
            </w:r>
            <w:r>
              <w:rPr>
                <w:rFonts w:ascii="맑은 고딕" w:eastAsia="맑은 고딕" w:hAnsi="맑은 고딕"/>
              </w:rPr>
              <w:t>_</w:t>
            </w:r>
            <w:r>
              <w:rPr>
                <w:rFonts w:ascii="맑은 고딕" w:eastAsia="맑은 고딕" w:hAnsi="맑은 고딕" w:hint="eastAsia"/>
              </w:rPr>
              <w:t>프로그램사양서</w:t>
            </w:r>
          </w:p>
        </w:tc>
      </w:tr>
    </w:tbl>
    <w:p w14:paraId="28ABC2B9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  <w:r w:rsidRPr="00110BA0">
        <w:rPr>
          <w:rFonts w:ascii="맑은 고딕" w:eastAsia="맑은 고딕" w:hAnsi="맑은 고딕"/>
        </w:rPr>
        <w:br w:type="textWrapping" w:clear="all"/>
      </w:r>
    </w:p>
    <w:p w14:paraId="6059F332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75D3A3A5" w14:textId="77777777" w:rsidR="00472F1E" w:rsidRPr="0096280A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5339F304" w14:textId="77777777" w:rsidR="00E72CBB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712CC6E1" w14:textId="77777777" w:rsidR="00E72CBB" w:rsidRPr="00110BA0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5DD68B31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848"/>
        <w:gridCol w:w="427"/>
        <w:gridCol w:w="990"/>
        <w:gridCol w:w="285"/>
        <w:gridCol w:w="1275"/>
        <w:gridCol w:w="1276"/>
      </w:tblGrid>
      <w:tr w:rsidR="00E72CBB" w:rsidRPr="00110BA0" w14:paraId="7064F241" w14:textId="77777777" w:rsidTr="00E72CBB">
        <w:trPr>
          <w:jc w:val="right"/>
        </w:trPr>
        <w:tc>
          <w:tcPr>
            <w:tcW w:w="2122" w:type="dxa"/>
            <w:gridSpan w:val="2"/>
            <w:shd w:val="clear" w:color="auto" w:fill="000000"/>
          </w:tcPr>
          <w:p w14:paraId="0AA6AE8C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구분</w:t>
            </w:r>
          </w:p>
        </w:tc>
        <w:tc>
          <w:tcPr>
            <w:tcW w:w="1417" w:type="dxa"/>
            <w:gridSpan w:val="2"/>
            <w:shd w:val="clear" w:color="auto" w:fill="000000"/>
          </w:tcPr>
          <w:p w14:paraId="3782D8DF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이름</w:t>
            </w:r>
          </w:p>
        </w:tc>
        <w:tc>
          <w:tcPr>
            <w:tcW w:w="1560" w:type="dxa"/>
            <w:gridSpan w:val="2"/>
            <w:shd w:val="clear" w:color="auto" w:fill="000000"/>
          </w:tcPr>
          <w:p w14:paraId="31C6BCB4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서명</w:t>
            </w:r>
          </w:p>
        </w:tc>
        <w:tc>
          <w:tcPr>
            <w:tcW w:w="1276" w:type="dxa"/>
            <w:shd w:val="clear" w:color="auto" w:fill="000000"/>
          </w:tcPr>
          <w:p w14:paraId="30420921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승인</w:t>
            </w:r>
          </w:p>
        </w:tc>
      </w:tr>
      <w:tr w:rsidR="00E72CBB" w:rsidRPr="00110BA0" w14:paraId="58FDACDF" w14:textId="77777777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14:paraId="6BAE9B73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고객사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48E8417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A6E1CD5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3D54CCE1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944A1BC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14:paraId="28765CC6" w14:textId="77777777" w:rsidTr="00E72CBB">
        <w:trPr>
          <w:jc w:val="right"/>
        </w:trPr>
        <w:tc>
          <w:tcPr>
            <w:tcW w:w="1274" w:type="dxa"/>
            <w:vMerge/>
            <w:vAlign w:val="center"/>
          </w:tcPr>
          <w:p w14:paraId="16DDBF5B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402BF74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877A43A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0E40BCD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7A5A34B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14:paraId="5C89E993" w14:textId="77777777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14:paraId="5FD1DA64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네티브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0B40C97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653C3A9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36861D30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21A7867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14:paraId="27DF62E1" w14:textId="77777777" w:rsidTr="00E72CBB">
        <w:trPr>
          <w:jc w:val="right"/>
        </w:trPr>
        <w:tc>
          <w:tcPr>
            <w:tcW w:w="1274" w:type="dxa"/>
            <w:vMerge/>
          </w:tcPr>
          <w:p w14:paraId="31D2844B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42A0D8E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C56F866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F84259C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BA3D998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3FE1103B" w14:textId="77777777" w:rsidR="00146CA1" w:rsidRPr="00880216" w:rsidRDefault="00146CA1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38386DA4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67D30DFC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26CC5B7C" w14:textId="77777777" w:rsidR="00BD2A99" w:rsidRPr="00880216" w:rsidRDefault="00BD2A99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08DE5CD9" w14:textId="77777777" w:rsidR="00472F1E" w:rsidRPr="00110BA0" w:rsidRDefault="00472F1E" w:rsidP="00512220">
      <w:pPr>
        <w:tabs>
          <w:tab w:val="left" w:pos="80"/>
        </w:tabs>
        <w:snapToGrid w:val="0"/>
        <w:spacing w:line="360" w:lineRule="auto"/>
        <w:ind w:left="0" w:firstLine="0"/>
        <w:jc w:val="center"/>
        <w:rPr>
          <w:rFonts w:ascii="맑은 고딕" w:eastAsia="맑은 고딕" w:hAnsi="맑은 고딕"/>
          <w:b/>
          <w:bCs/>
          <w:sz w:val="28"/>
          <w:szCs w:val="28"/>
          <w:u w:val="single"/>
        </w:rPr>
      </w:pPr>
      <w:r w:rsidRPr="00360E96">
        <w:rPr>
          <w:rFonts w:ascii="맑은 고딕" w:eastAsia="맑은 고딕" w:hAnsi="맑은 고딕" w:hint="eastAsia"/>
          <w:b/>
          <w:bCs/>
          <w:sz w:val="28"/>
          <w:szCs w:val="28"/>
          <w:u w:val="single"/>
        </w:rPr>
        <w:lastRenderedPageBreak/>
        <w:t>제.개정 이력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149"/>
        <w:gridCol w:w="1261"/>
        <w:gridCol w:w="4961"/>
        <w:gridCol w:w="921"/>
        <w:gridCol w:w="922"/>
      </w:tblGrid>
      <w:tr w:rsidR="00F34757" w:rsidRPr="00472F1E" w14:paraId="3EDABAF5" w14:textId="77777777" w:rsidTr="00472F1E">
        <w:tc>
          <w:tcPr>
            <w:tcW w:w="950" w:type="dxa"/>
            <w:shd w:val="clear" w:color="auto" w:fill="000000"/>
            <w:vAlign w:val="center"/>
          </w:tcPr>
          <w:p w14:paraId="559C982B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개정번호</w:t>
            </w:r>
          </w:p>
        </w:tc>
        <w:tc>
          <w:tcPr>
            <w:tcW w:w="1149" w:type="dxa"/>
            <w:shd w:val="clear" w:color="auto" w:fill="000000"/>
            <w:vAlign w:val="center"/>
          </w:tcPr>
          <w:p w14:paraId="73869152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제.개정일자</w:t>
            </w:r>
          </w:p>
        </w:tc>
        <w:tc>
          <w:tcPr>
            <w:tcW w:w="1261" w:type="dxa"/>
            <w:shd w:val="clear" w:color="auto" w:fill="000000"/>
            <w:vAlign w:val="center"/>
          </w:tcPr>
          <w:p w14:paraId="0C81DF9E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사유</w:t>
            </w:r>
          </w:p>
        </w:tc>
        <w:tc>
          <w:tcPr>
            <w:tcW w:w="4961" w:type="dxa"/>
            <w:shd w:val="clear" w:color="auto" w:fill="000000"/>
            <w:vAlign w:val="center"/>
          </w:tcPr>
          <w:p w14:paraId="6D6C685E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내용</w:t>
            </w:r>
          </w:p>
        </w:tc>
        <w:tc>
          <w:tcPr>
            <w:tcW w:w="921" w:type="dxa"/>
            <w:shd w:val="clear" w:color="auto" w:fill="000000"/>
            <w:vAlign w:val="center"/>
          </w:tcPr>
          <w:p w14:paraId="72ECD249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작성자</w:t>
            </w:r>
          </w:p>
        </w:tc>
        <w:tc>
          <w:tcPr>
            <w:tcW w:w="922" w:type="dxa"/>
            <w:shd w:val="clear" w:color="auto" w:fill="000000"/>
            <w:vAlign w:val="center"/>
          </w:tcPr>
          <w:p w14:paraId="024C2958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승인자</w:t>
            </w:r>
          </w:p>
        </w:tc>
      </w:tr>
      <w:tr w:rsidR="00BE2F4F" w:rsidRPr="00472F1E" w14:paraId="0FA6C328" w14:textId="77777777" w:rsidTr="00472F1E">
        <w:tc>
          <w:tcPr>
            <w:tcW w:w="950" w:type="dxa"/>
            <w:vAlign w:val="center"/>
          </w:tcPr>
          <w:p w14:paraId="6843265D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0.7</w:t>
            </w:r>
          </w:p>
        </w:tc>
        <w:tc>
          <w:tcPr>
            <w:tcW w:w="1149" w:type="dxa"/>
            <w:vAlign w:val="center"/>
          </w:tcPr>
          <w:p w14:paraId="7323BB10" w14:textId="198164F1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20</w:t>
            </w:r>
            <w:r w:rsidR="00E43A68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25</w:t>
            </w:r>
            <w:r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03</w:t>
            </w: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 w:rsidR="00E43A68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27</w:t>
            </w:r>
          </w:p>
        </w:tc>
        <w:tc>
          <w:tcPr>
            <w:tcW w:w="1261" w:type="dxa"/>
            <w:vAlign w:val="center"/>
          </w:tcPr>
          <w:p w14:paraId="3CCC49A0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최초 작성</w:t>
            </w:r>
          </w:p>
        </w:tc>
        <w:tc>
          <w:tcPr>
            <w:tcW w:w="4961" w:type="dxa"/>
            <w:vAlign w:val="center"/>
          </w:tcPr>
          <w:p w14:paraId="04315FDD" w14:textId="77777777" w:rsidR="00BE2F4F" w:rsidRPr="00472F1E" w:rsidRDefault="00BE2F4F" w:rsidP="00A442CE">
            <w:pPr>
              <w:widowControl w:val="0"/>
              <w:wordWrap w:val="0"/>
              <w:overflowPunct/>
              <w:ind w:left="0" w:firstLine="0"/>
              <w:jc w:val="both"/>
              <w:rPr>
                <w:rFonts w:ascii="맑은 고딕" w:eastAsia="맑은 고딕" w:hAnsi="맑은 고딕"/>
                <w:kern w:val="2"/>
                <w:sz w:val="18"/>
                <w:szCs w:val="22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 xml:space="preserve">최초 </w:t>
            </w: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>작성</w:t>
            </w:r>
          </w:p>
        </w:tc>
        <w:tc>
          <w:tcPr>
            <w:tcW w:w="921" w:type="dxa"/>
            <w:vAlign w:val="center"/>
          </w:tcPr>
          <w:p w14:paraId="75374180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최민호</w:t>
            </w:r>
          </w:p>
        </w:tc>
        <w:tc>
          <w:tcPr>
            <w:tcW w:w="922" w:type="dxa"/>
            <w:vAlign w:val="center"/>
          </w:tcPr>
          <w:p w14:paraId="63D8CFBF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D57113" w:rsidRPr="00472F1E" w14:paraId="1FC83066" w14:textId="77777777" w:rsidTr="00472F1E">
        <w:tc>
          <w:tcPr>
            <w:tcW w:w="950" w:type="dxa"/>
            <w:vAlign w:val="center"/>
          </w:tcPr>
          <w:p w14:paraId="0B99972C" w14:textId="77777777"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1E492AF5" w14:textId="77777777"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7801C6C7" w14:textId="77777777"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733AEF6" w14:textId="77777777" w:rsidR="00D57113" w:rsidRPr="00472F1E" w:rsidRDefault="00D57113" w:rsidP="00453BDA">
            <w:pPr>
              <w:widowControl w:val="0"/>
              <w:wordWrap w:val="0"/>
              <w:overflowPunct/>
              <w:adjustRightInd/>
              <w:ind w:leftChars="-11" w:left="-6" w:hangingChars="9" w:hanging="16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4CBF826" w14:textId="77777777"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6FFB891E" w14:textId="77777777"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C4722C3" w14:textId="77777777" w:rsidTr="00472F1E">
        <w:tc>
          <w:tcPr>
            <w:tcW w:w="950" w:type="dxa"/>
          </w:tcPr>
          <w:p w14:paraId="5DF56D2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2B686E0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0527AC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573D1BE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E635CA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24E7662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06B2D43A" w14:textId="77777777" w:rsidTr="00472F1E">
        <w:tc>
          <w:tcPr>
            <w:tcW w:w="950" w:type="dxa"/>
          </w:tcPr>
          <w:p w14:paraId="300D73F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F25F45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3E1B76E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3EACAEA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1B5A58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309CB40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3EBB921" w14:textId="77777777" w:rsidTr="00472F1E">
        <w:tc>
          <w:tcPr>
            <w:tcW w:w="950" w:type="dxa"/>
          </w:tcPr>
          <w:p w14:paraId="1584663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352788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5DE72C2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0896F00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2183E88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5C7D748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977E40D" w14:textId="77777777" w:rsidTr="00472F1E">
        <w:tc>
          <w:tcPr>
            <w:tcW w:w="950" w:type="dxa"/>
          </w:tcPr>
          <w:p w14:paraId="152A044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7F2D0B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093EBE4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4717491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635AFAB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34526EF8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78CF135" w14:textId="77777777" w:rsidTr="00472F1E">
        <w:tc>
          <w:tcPr>
            <w:tcW w:w="950" w:type="dxa"/>
          </w:tcPr>
          <w:p w14:paraId="6774BD4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48D747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41B95A0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EC0DC1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47C78A9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4D1C73A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72487707" w14:textId="77777777" w:rsidTr="00472F1E">
        <w:tc>
          <w:tcPr>
            <w:tcW w:w="950" w:type="dxa"/>
          </w:tcPr>
          <w:p w14:paraId="550E528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2181ABF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06AED3D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C00851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3AFDA0F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2F15CC3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72D66A3" w14:textId="77777777" w:rsidTr="00472F1E">
        <w:tc>
          <w:tcPr>
            <w:tcW w:w="950" w:type="dxa"/>
          </w:tcPr>
          <w:p w14:paraId="610B3CF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72E4EC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1690347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3539270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6C9AE5B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0D6AD9A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045F054A" w14:textId="77777777" w:rsidTr="00472F1E">
        <w:tc>
          <w:tcPr>
            <w:tcW w:w="950" w:type="dxa"/>
          </w:tcPr>
          <w:p w14:paraId="03C75C2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227DF7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1EB4F67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F60982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7B94D2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AD2CF1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3C66089E" w14:textId="77777777" w:rsidTr="00472F1E">
        <w:tc>
          <w:tcPr>
            <w:tcW w:w="950" w:type="dxa"/>
          </w:tcPr>
          <w:p w14:paraId="4C5AA54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4C82590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3F9E0DA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2D7F7F2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F3E358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6097D8D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0881B4E0" w14:textId="77777777" w:rsidTr="00472F1E">
        <w:tc>
          <w:tcPr>
            <w:tcW w:w="950" w:type="dxa"/>
          </w:tcPr>
          <w:p w14:paraId="316579C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CFE969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DE43F5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685F3C6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289C499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0EC0762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23C2C91C" w14:textId="77777777" w:rsidTr="00472F1E">
        <w:tc>
          <w:tcPr>
            <w:tcW w:w="950" w:type="dxa"/>
          </w:tcPr>
          <w:p w14:paraId="7304AEC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5B19AA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5986BF7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216C77C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93ABEB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3DB354A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F80C5CD" w14:textId="77777777" w:rsidTr="00472F1E">
        <w:tc>
          <w:tcPr>
            <w:tcW w:w="950" w:type="dxa"/>
          </w:tcPr>
          <w:p w14:paraId="02A9ED2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4BFA8FB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667FD9A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3E78EE89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4063E5B2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536FB50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1016539" w14:textId="77777777" w:rsidTr="00472F1E">
        <w:tc>
          <w:tcPr>
            <w:tcW w:w="950" w:type="dxa"/>
          </w:tcPr>
          <w:p w14:paraId="0A3137C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D35426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1F4242D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4C0AF384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B2CFEB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6835BF8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C34D1FF" w14:textId="77777777" w:rsidTr="00472F1E">
        <w:tc>
          <w:tcPr>
            <w:tcW w:w="950" w:type="dxa"/>
          </w:tcPr>
          <w:p w14:paraId="5D952AF9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E9E889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2EC006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2D80B3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53325B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163B4E3A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10655ECE" w14:textId="77777777" w:rsidTr="00472F1E">
        <w:tc>
          <w:tcPr>
            <w:tcW w:w="950" w:type="dxa"/>
          </w:tcPr>
          <w:p w14:paraId="1169160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77FD8A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4EA72FA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EDCAB61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72A7968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2246C7A2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41757327" w14:textId="77777777" w:rsidTr="00472F1E">
        <w:tc>
          <w:tcPr>
            <w:tcW w:w="950" w:type="dxa"/>
          </w:tcPr>
          <w:p w14:paraId="1BF2CD3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4CB7A2A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3BE7BB2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4404BDB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4EFAFF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A3E41F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1D5669FF" w14:textId="77777777" w:rsidTr="00472F1E">
        <w:tc>
          <w:tcPr>
            <w:tcW w:w="950" w:type="dxa"/>
          </w:tcPr>
          <w:p w14:paraId="51CF7183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E42A05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7D0DAC6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09AD45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1ED1C66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0B6513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032ECE52" w14:textId="77777777" w:rsidTr="00472F1E">
        <w:tc>
          <w:tcPr>
            <w:tcW w:w="950" w:type="dxa"/>
          </w:tcPr>
          <w:p w14:paraId="172D2C5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B0AAAC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23462501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55065E3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705A6A4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57AC2C5D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1BF64E4" w14:textId="77777777" w:rsidTr="00472F1E">
        <w:tc>
          <w:tcPr>
            <w:tcW w:w="950" w:type="dxa"/>
          </w:tcPr>
          <w:p w14:paraId="35ADCDC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67BCD2D1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51F0864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35B156D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2851B7B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62019509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021A8C4B" w14:textId="77777777" w:rsidTr="00472F1E">
        <w:tc>
          <w:tcPr>
            <w:tcW w:w="950" w:type="dxa"/>
          </w:tcPr>
          <w:p w14:paraId="568E6AE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0A6EA8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0E7FAD5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532883F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45C8E6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DCED05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453C2877" w14:textId="77777777" w:rsidTr="00472F1E">
        <w:tc>
          <w:tcPr>
            <w:tcW w:w="950" w:type="dxa"/>
          </w:tcPr>
          <w:p w14:paraId="4F84DD3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7270A6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FC7F61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6538281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3667F26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4CCBE5D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</w:tbl>
    <w:p w14:paraId="2FE93725" w14:textId="77777777"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14:paraId="20F55F15" w14:textId="77777777"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14:paraId="004D7DE7" w14:textId="77777777" w:rsidR="00B92D99" w:rsidRPr="00880216" w:rsidRDefault="00472F1E" w:rsidP="00472F1E">
      <w:pPr>
        <w:ind w:left="0" w:firstLine="0"/>
        <w:rPr>
          <w:rFonts w:ascii="Arial" w:eastAsia="맑은 고딕" w:hAnsi="Arial" w:cs="Arial"/>
        </w:rPr>
      </w:pPr>
      <w:r w:rsidRPr="00880216">
        <w:rPr>
          <w:rFonts w:ascii="Arial" w:eastAsia="맑은 고딕" w:hAnsi="Arial" w:cs="Arial"/>
        </w:rPr>
        <w:t xml:space="preserve"> </w:t>
      </w:r>
    </w:p>
    <w:p w14:paraId="37E3AF28" w14:textId="77777777" w:rsidR="00B92D99" w:rsidRPr="00472F1E" w:rsidRDefault="00B92D99" w:rsidP="00512220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  <w:u w:val="single"/>
        </w:rPr>
      </w:pPr>
      <w:r w:rsidRPr="00880216">
        <w:rPr>
          <w:rFonts w:ascii="Arial" w:eastAsia="맑은 고딕" w:hAnsi="Arial" w:cs="Arial"/>
        </w:rPr>
        <w:br w:type="page"/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lastRenderedPageBreak/>
        <w:t>목</w:t>
      </w:r>
      <w:r w:rsidRPr="00472F1E">
        <w:rPr>
          <w:rFonts w:ascii="Arial" w:eastAsia="맑은 고딕" w:hAnsi="Arial" w:cs="Arial"/>
          <w:b/>
          <w:sz w:val="28"/>
          <w:szCs w:val="28"/>
          <w:u w:val="single"/>
        </w:rPr>
        <w:t xml:space="preserve">     </w:t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t>차</w:t>
      </w:r>
    </w:p>
    <w:p w14:paraId="34C359C4" w14:textId="77777777" w:rsidR="00B92D99" w:rsidRPr="00880216" w:rsidRDefault="00B92D99" w:rsidP="00B25B18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</w:rPr>
      </w:pPr>
    </w:p>
    <w:p w14:paraId="455779F6" w14:textId="77777777" w:rsidR="00DF07FF" w:rsidRDefault="00850AB0">
      <w:pPr>
        <w:pStyle w:val="14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2"/>
        </w:rPr>
      </w:pPr>
      <w:r w:rsidRPr="00880216">
        <w:rPr>
          <w:rFonts w:cs="Arial"/>
          <w:sz w:val="28"/>
          <w:szCs w:val="28"/>
        </w:rPr>
        <w:fldChar w:fldCharType="begin"/>
      </w:r>
      <w:r w:rsidR="000C67E8" w:rsidRPr="00880216">
        <w:rPr>
          <w:rFonts w:cs="Arial"/>
          <w:sz w:val="28"/>
          <w:szCs w:val="28"/>
        </w:rPr>
        <w:instrText xml:space="preserve"> TOC \o "1-3" \f \h \z \u </w:instrText>
      </w:r>
      <w:r w:rsidRPr="00880216">
        <w:rPr>
          <w:rFonts w:cs="Arial"/>
          <w:sz w:val="28"/>
          <w:szCs w:val="28"/>
        </w:rPr>
        <w:fldChar w:fldCharType="separate"/>
      </w:r>
      <w:hyperlink w:anchor="_Toc397626050" w:history="1">
        <w:r w:rsidR="00DF07FF" w:rsidRPr="00F136B0">
          <w:rPr>
            <w:rStyle w:val="af3"/>
            <w:noProof/>
          </w:rPr>
          <w:t>1.</w:t>
        </w:r>
        <w:r w:rsidR="00DF07FF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2"/>
          </w:rPr>
          <w:tab/>
        </w:r>
        <w:r w:rsidR="00DF07FF" w:rsidRPr="00F136B0">
          <w:rPr>
            <w:rStyle w:val="af3"/>
            <w:rFonts w:cs="Arial"/>
            <w:noProof/>
          </w:rPr>
          <w:t>프로그램사양서</w:t>
        </w:r>
        <w:r w:rsidR="00DF07FF">
          <w:rPr>
            <w:noProof/>
            <w:webHidden/>
          </w:rPr>
          <w:tab/>
        </w:r>
        <w:r w:rsidR="00DF07FF">
          <w:rPr>
            <w:noProof/>
            <w:webHidden/>
          </w:rPr>
          <w:fldChar w:fldCharType="begin"/>
        </w:r>
        <w:r w:rsidR="00DF07FF">
          <w:rPr>
            <w:noProof/>
            <w:webHidden/>
          </w:rPr>
          <w:instrText xml:space="preserve"> PAGEREF _Toc397626050 \h </w:instrText>
        </w:r>
        <w:r w:rsidR="00DF07FF">
          <w:rPr>
            <w:noProof/>
            <w:webHidden/>
          </w:rPr>
        </w:r>
        <w:r w:rsidR="00DF07FF">
          <w:rPr>
            <w:noProof/>
            <w:webHidden/>
          </w:rPr>
          <w:fldChar w:fldCharType="separate"/>
        </w:r>
        <w:r w:rsidR="00DF07FF">
          <w:rPr>
            <w:noProof/>
            <w:webHidden/>
          </w:rPr>
          <w:t>4</w:t>
        </w:r>
        <w:r w:rsidR="00DF07FF">
          <w:rPr>
            <w:noProof/>
            <w:webHidden/>
          </w:rPr>
          <w:fldChar w:fldCharType="end"/>
        </w:r>
      </w:hyperlink>
    </w:p>
    <w:p w14:paraId="47EEB054" w14:textId="77777777" w:rsidR="00773975" w:rsidRPr="00880216" w:rsidRDefault="00850AB0" w:rsidP="00B25B18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fldChar w:fldCharType="end"/>
      </w:r>
    </w:p>
    <w:p w14:paraId="2AEF57D0" w14:textId="77777777" w:rsidR="00773975" w:rsidRPr="00880216" w:rsidRDefault="00773975">
      <w:pPr>
        <w:overflowPunct/>
        <w:autoSpaceDE/>
        <w:autoSpaceDN/>
        <w:adjustRightInd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br w:type="page"/>
      </w:r>
    </w:p>
    <w:p w14:paraId="3B08A379" w14:textId="77777777" w:rsidR="00082030" w:rsidRPr="00082030" w:rsidRDefault="00A63E3F" w:rsidP="00A153A4">
      <w:pPr>
        <w:pStyle w:val="1"/>
        <w:keepNext w:val="0"/>
        <w:keepLines w:val="0"/>
        <w:numPr>
          <w:ilvl w:val="0"/>
          <w:numId w:val="14"/>
        </w:numPr>
        <w:pBdr>
          <w:top w:val="single" w:sz="12" w:space="4" w:color="auto"/>
          <w:bottom w:val="single" w:sz="12" w:space="4" w:color="auto"/>
        </w:pBdr>
        <w:overflowPunct/>
        <w:autoSpaceDE/>
        <w:autoSpaceDN/>
        <w:adjustRightInd/>
        <w:spacing w:after="240" w:line="240" w:lineRule="auto"/>
        <w:textAlignment w:val="auto"/>
      </w:pPr>
      <w:bookmarkStart w:id="0" w:name="_Toc397626050"/>
      <w:r w:rsidRPr="00082030">
        <w:rPr>
          <w:rFonts w:eastAsia="맑은 고딕" w:cs="Arial" w:hint="eastAsia"/>
        </w:rPr>
        <w:lastRenderedPageBreak/>
        <w:t>프로그램사양서</w:t>
      </w:r>
      <w:bookmarkEnd w:id="0"/>
    </w:p>
    <w:tbl>
      <w:tblPr>
        <w:tblW w:w="9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105"/>
        <w:gridCol w:w="1418"/>
        <w:gridCol w:w="714"/>
        <w:gridCol w:w="2016"/>
      </w:tblGrid>
      <w:tr w:rsidR="00082030" w:rsidRPr="000E650D" w14:paraId="1F86CF87" w14:textId="77777777" w:rsidTr="00521C0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5743BC9" w14:textId="77777777"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프로그램ID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267E43" w14:textId="50875C2A" w:rsidR="00082030" w:rsidRPr="009D2759" w:rsidRDefault="007B3407" w:rsidP="00346DD3">
            <w:pPr>
              <w:pStyle w:val="-"/>
              <w:ind w:leftChars="0" w:left="0"/>
              <w:rPr>
                <w:sz w:val="20"/>
              </w:rPr>
            </w:pPr>
            <w:r w:rsidRPr="007E0524">
              <w:rPr>
                <w:rFonts w:cs="굴림"/>
                <w:color w:val="000000"/>
              </w:rPr>
              <w:t>newDistributionNumber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AC6ADED" w14:textId="77777777"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업무명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30B31EB" w14:textId="77777777" w:rsidR="00082030" w:rsidRPr="000E650D" w:rsidRDefault="00651D0B" w:rsidP="002531B7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</w:t>
            </w:r>
          </w:p>
        </w:tc>
      </w:tr>
      <w:tr w:rsidR="00A63E3F" w:rsidRPr="000E650D" w14:paraId="68D01B68" w14:textId="77777777" w:rsidTr="00521C0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1D428A4" w14:textId="77777777"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 명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27D0B5" w14:textId="02115713" w:rsidR="00A63E3F" w:rsidRPr="009D2759" w:rsidRDefault="00D50B47" w:rsidP="002531B7">
            <w:pPr>
              <w:pStyle w:val="-"/>
              <w:ind w:leftChars="0" w:left="0"/>
              <w:rPr>
                <w:sz w:val="20"/>
              </w:rPr>
            </w:pPr>
            <w:r w:rsidRPr="00D50B47">
              <w:rPr>
                <w:sz w:val="20"/>
              </w:rPr>
              <w:t>신규 분양세대수 (지역별)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97E5AE9" w14:textId="77777777"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화면경로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728E75" w14:textId="77777777" w:rsidR="00A63E3F" w:rsidRPr="000E650D" w:rsidRDefault="00651D0B" w:rsidP="007523BB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 목록</w:t>
            </w:r>
          </w:p>
        </w:tc>
      </w:tr>
      <w:tr w:rsidR="008675E9" w:rsidRPr="000E650D" w14:paraId="775F7F6E" w14:textId="77777777" w:rsidTr="00E578F2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2B85D32" w14:textId="77777777" w:rsidR="008675E9" w:rsidRPr="00E41AA4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유형</w:t>
            </w:r>
          </w:p>
        </w:tc>
        <w:tc>
          <w:tcPr>
            <w:tcW w:w="623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5DBF6AB" w14:textId="77777777" w:rsidR="008675E9" w:rsidRPr="008675E9" w:rsidRDefault="008675E9" w:rsidP="006C43E1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입력   </w:t>
            </w:r>
            <w:r w:rsidR="006C43E1">
              <w:rPr>
                <w:rFonts w:hint="eastAsia"/>
                <w:sz w:val="20"/>
              </w:rPr>
              <w:t>▣</w:t>
            </w:r>
            <w:r w:rsidRPr="008675E9">
              <w:rPr>
                <w:sz w:val="20"/>
              </w:rPr>
              <w:t xml:space="preserve"> 출력   </w:t>
            </w:r>
            <w:r w:rsidR="00651D0B">
              <w:rPr>
                <w:rFonts w:hint="eastAsia"/>
                <w:sz w:val="20"/>
              </w:rPr>
              <w:t xml:space="preserve">□ </w:t>
            </w:r>
            <w:r w:rsidRPr="008675E9">
              <w:rPr>
                <w:sz w:val="20"/>
              </w:rPr>
              <w:t xml:space="preserve">조회 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삭제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수정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기타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92DE1B" w14:textId="77777777" w:rsidR="008675E9" w:rsidRPr="008675E9" w:rsidRDefault="006C43E1" w:rsidP="008675E9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="008675E9" w:rsidRPr="008675E9">
              <w:rPr>
                <w:sz w:val="20"/>
              </w:rPr>
              <w:t xml:space="preserve"> 공통모듈</w:t>
            </w:r>
          </w:p>
        </w:tc>
      </w:tr>
      <w:tr w:rsidR="008675E9" w:rsidRPr="000E650D" w14:paraId="186274AA" w14:textId="77777777" w:rsidTr="00B57144">
        <w:trPr>
          <w:trHeight w:val="421"/>
          <w:jc w:val="center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D9D9D9"/>
          </w:tcPr>
          <w:p w14:paraId="25A8A60F" w14:textId="77777777" w:rsidR="008675E9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개요</w:t>
            </w:r>
          </w:p>
        </w:tc>
        <w:tc>
          <w:tcPr>
            <w:tcW w:w="8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1F7541B" w14:textId="4D0ED08D" w:rsidR="008675E9" w:rsidRPr="00651D0B" w:rsidRDefault="00D50B47" w:rsidP="008675E9">
            <w:pPr>
              <w:pStyle w:val="-"/>
              <w:ind w:leftChars="0" w:left="0"/>
              <w:jc w:val="left"/>
              <w:rPr>
                <w:rFonts w:cs="굴림"/>
                <w:sz w:val="20"/>
              </w:rPr>
            </w:pPr>
            <w:r w:rsidRPr="00D50B47">
              <w:rPr>
                <w:sz w:val="20"/>
              </w:rPr>
              <w:t>신규 분양세대수 (지역별)</w:t>
            </w:r>
            <w:r w:rsidR="005D3704">
              <w:rPr>
                <w:rFonts w:hint="eastAsia"/>
                <w:sz w:val="20"/>
              </w:rPr>
              <w:t xml:space="preserve"> 데이터를 </w:t>
            </w:r>
            <w:r w:rsidR="00651D0B">
              <w:rPr>
                <w:rFonts w:cs="굴림" w:hint="eastAsia"/>
                <w:sz w:val="20"/>
              </w:rPr>
              <w:t>Open API 서비스 한다.</w:t>
            </w:r>
          </w:p>
        </w:tc>
      </w:tr>
    </w:tbl>
    <w:p w14:paraId="142263F8" w14:textId="77777777" w:rsidR="00C05E15" w:rsidRPr="00880216" w:rsidRDefault="00C05E15" w:rsidP="00C05E15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</w:p>
    <w:p w14:paraId="0661DC24" w14:textId="77777777" w:rsidR="00C05E15" w:rsidRDefault="00C05E15" w:rsidP="00C05E15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ind w:left="1040" w:hanging="4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1360"/>
        <w:gridCol w:w="1160"/>
        <w:gridCol w:w="1048"/>
        <w:gridCol w:w="1701"/>
        <w:gridCol w:w="2428"/>
      </w:tblGrid>
      <w:tr w:rsidR="00C05E15" w:rsidRPr="00C05E15" w14:paraId="3D9A1715" w14:textId="77777777" w:rsidTr="00C05E15">
        <w:trPr>
          <w:trHeight w:val="56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709A5" w14:textId="77777777"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 xml:space="preserve"> URL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A0478" w14:textId="72DF8C61" w:rsidR="00C05E15" w:rsidRPr="00C05E15" w:rsidRDefault="007E0524" w:rsidP="00155A9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  <w:r w:rsidRPr="007E0524">
              <w:rPr>
                <w:rFonts w:ascii="맑은 고딕" w:eastAsia="맑은 고딕" w:hAnsi="맑은 고딕" w:cs="굴림"/>
                <w:color w:val="000000"/>
              </w:rPr>
              <w:t>https://www.khug.or.kr/newDistributionNumber.do</w:t>
            </w:r>
          </w:p>
        </w:tc>
      </w:tr>
      <w:tr w:rsidR="00C05E15" w:rsidRPr="00C05E15" w14:paraId="799B882F" w14:textId="77777777" w:rsidTr="00C05E15">
        <w:trPr>
          <w:trHeight w:val="28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44FE7" w14:textId="77777777"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A3181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9DA83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기본값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0935A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필수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1D3A3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샘플데이터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0FC4B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227F32" w:rsidRPr="00C05E15" w14:paraId="5BC72257" w14:textId="77777777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B63FE" w14:textId="5E5838D6" w:rsidR="00227F32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BE3BDE">
              <w:rPr>
                <w:rFonts w:ascii="맑은 고딕" w:eastAsia="맑은 고딕" w:hAnsi="맑은 고딕" w:cs="굴림"/>
                <w:color w:val="000000"/>
              </w:rPr>
              <w:t>START_YYM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F4BF" w14:textId="3D5AA516" w:rsidR="00227F32" w:rsidRDefault="00EA4463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시작연월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0553" w14:textId="77777777"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A14FF" w14:textId="77777777"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45E4B" w14:textId="6A49C496" w:rsidR="00227F32" w:rsidRDefault="009B38E9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202401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22D0D" w14:textId="77CA6FF7" w:rsidR="00227F32" w:rsidRDefault="00474D34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시작</w:t>
            </w:r>
            <w:r w:rsidR="00330A59">
              <w:rPr>
                <w:rFonts w:ascii="굴림" w:eastAsia="맑은 고딕" w:hAnsi="굴림" w:cs="굴림" w:hint="eastAsia"/>
                <w:color w:val="000000"/>
              </w:rPr>
              <w:t>연월</w:t>
            </w:r>
          </w:p>
        </w:tc>
      </w:tr>
      <w:tr w:rsidR="00BE3BDE" w:rsidRPr="00C05E15" w14:paraId="11A0C01D" w14:textId="77777777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9F63" w14:textId="3889D092" w:rsidR="00BE3BDE" w:rsidRPr="00227F32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BE3BDE">
              <w:rPr>
                <w:rFonts w:ascii="맑은 고딕" w:eastAsia="맑은 고딕" w:hAnsi="맑은 고딕" w:cs="굴림"/>
                <w:color w:val="000000"/>
              </w:rPr>
              <w:t>END_YYM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6577" w14:textId="584019D6" w:rsidR="00BE3BDE" w:rsidRDefault="00EA4463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종료연월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7188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2613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6A588" w14:textId="46BF67CC" w:rsidR="00BE3BDE" w:rsidRDefault="009B38E9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202412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92B58" w14:textId="455038B8" w:rsidR="00BE3BDE" w:rsidRDefault="00330A59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종료연월</w:t>
            </w:r>
          </w:p>
        </w:tc>
      </w:tr>
      <w:tr w:rsidR="00BE3BDE" w:rsidRPr="00C05E15" w14:paraId="53918721" w14:textId="77777777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0FA79" w14:textId="44E804DA" w:rsidR="00BE3BDE" w:rsidRPr="00227F32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BE3BDE">
              <w:rPr>
                <w:rFonts w:ascii="맑은 고딕" w:eastAsia="맑은 고딕" w:hAnsi="맑은 고딕" w:cs="굴림"/>
                <w:color w:val="000000"/>
              </w:rPr>
              <w:t>AREA_DCD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C1BB" w14:textId="464EF8EC" w:rsidR="00BE3BDE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119B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25B9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A0FD0" w14:textId="0DD4753F" w:rsidR="00BE3BDE" w:rsidRDefault="005D728B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01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5DBB" w14:textId="188C4DB6" w:rsidR="00BE3BDE" w:rsidRDefault="00330A59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</w:tr>
    </w:tbl>
    <w:p w14:paraId="017D3C8D" w14:textId="77777777"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2317"/>
        <w:gridCol w:w="1134"/>
        <w:gridCol w:w="1418"/>
        <w:gridCol w:w="3402"/>
      </w:tblGrid>
      <w:tr w:rsidR="00A7046F" w:rsidRPr="00C05E15" w14:paraId="0AD7958D" w14:textId="77777777" w:rsidTr="00DE6C6F">
        <w:trPr>
          <w:trHeight w:val="31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891A3" w14:textId="77777777" w:rsidR="00C05E15" w:rsidRPr="00C05E15" w:rsidRDefault="00A7046F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7FEB1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2C7DC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항목크기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A0A8F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항목구분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3B5EF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206EAB" w:rsidRPr="00C05E15" w14:paraId="7CC4C800" w14:textId="77777777" w:rsidTr="007218F0">
        <w:trPr>
          <w:trHeight w:val="350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1024A" w14:textId="7F4E4728" w:rsidR="00206EAB" w:rsidRPr="00287B79" w:rsidRDefault="00B33C6F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2F0E0A">
              <w:rPr>
                <w:rFonts w:ascii="Verdana" w:hAnsi="Verdana"/>
              </w:rPr>
              <w:t>YEAR_MM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18FF9" w14:textId="3F25887E" w:rsidR="00206EAB" w:rsidRPr="00C05E15" w:rsidRDefault="002F7440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연월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1B0D" w14:textId="183CBBB5" w:rsidR="00206EAB" w:rsidRPr="00C05E15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8229" w14:textId="7D225AE2" w:rsidR="00206EAB" w:rsidRPr="00C05E15" w:rsidRDefault="000D4525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0D4525">
              <w:rPr>
                <w:rFonts w:asciiTheme="minorHAnsi" w:eastAsiaTheme="minorHAnsi" w:hAnsiTheme="minorHAnsi" w:cs="굴림"/>
                <w:color w:val="000000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540D4" w14:textId="02D6B18A" w:rsidR="00206EAB" w:rsidRPr="00C05E15" w:rsidRDefault="00882DDA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연월</w:t>
            </w:r>
          </w:p>
        </w:tc>
      </w:tr>
      <w:tr w:rsidR="00206EAB" w:rsidRPr="00C05E15" w14:paraId="7ECDA3E3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990AD" w14:textId="53EF3BE3" w:rsidR="00206EAB" w:rsidRPr="00287B79" w:rsidRDefault="00B33C6F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2F0E0A">
              <w:rPr>
                <w:rFonts w:ascii="Verdana" w:hAnsi="Verdana"/>
              </w:rPr>
              <w:t>AREA_DCD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0D3F" w14:textId="52703446" w:rsidR="00206EAB" w:rsidRPr="00C05E15" w:rsidRDefault="002F7440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지역코드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FFE8" w14:textId="4701678F" w:rsidR="00206EAB" w:rsidRPr="00C05E15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2ED7" w14:textId="4E1C7D42" w:rsidR="00206EAB" w:rsidRPr="00C05E15" w:rsidRDefault="000D4525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0D4525">
              <w:rPr>
                <w:rFonts w:asciiTheme="minorHAnsi" w:eastAsiaTheme="minorHAnsi" w:hAnsiTheme="minorHAnsi" w:cs="굴림"/>
                <w:color w:val="000000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7B37D" w14:textId="19720B93" w:rsidR="00206EAB" w:rsidRPr="00C05E15" w:rsidRDefault="00882DDA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지역코드</w:t>
            </w:r>
          </w:p>
        </w:tc>
      </w:tr>
      <w:tr w:rsidR="00206EAB" w:rsidRPr="00C05E15" w14:paraId="30ECAE08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547BB" w14:textId="1EB1BF2D" w:rsidR="00206EAB" w:rsidRPr="00287B79" w:rsidRDefault="00B33C6F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2F0E0A">
              <w:rPr>
                <w:rFonts w:ascii="Verdana" w:hAnsi="Verdana"/>
              </w:rPr>
              <w:t>AREA_DCD_NM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DABF8" w14:textId="18233B91" w:rsidR="00206EAB" w:rsidRPr="00C05E15" w:rsidRDefault="002F7440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3D89" w14:textId="2FEEB9D0" w:rsidR="00206EAB" w:rsidRPr="00C05E15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6EBD" w14:textId="75A8941A" w:rsidR="00206EAB" w:rsidRPr="00C05E15" w:rsidRDefault="000D4525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0D4525">
              <w:rPr>
                <w:rFonts w:asciiTheme="minorHAnsi" w:eastAsiaTheme="minorHAnsi" w:hAnsiTheme="minorHAnsi" w:cs="굴림"/>
                <w:color w:val="000000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90475" w14:textId="09BC7173" w:rsidR="00206EAB" w:rsidRPr="00C05E15" w:rsidRDefault="00882DDA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지역명</w:t>
            </w:r>
          </w:p>
        </w:tc>
      </w:tr>
      <w:tr w:rsidR="00206EAB" w:rsidRPr="00C05E15" w14:paraId="5FEF0A10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D4539" w14:textId="2199B146" w:rsidR="00206EAB" w:rsidRPr="00287B79" w:rsidRDefault="00B33C6F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2F0E0A">
              <w:rPr>
                <w:rFonts w:ascii="Verdana" w:hAnsi="Verdana"/>
              </w:rPr>
              <w:t>YEAR_VAL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546CA" w14:textId="085AFC57" w:rsidR="00206EAB" w:rsidRPr="00C05E15" w:rsidRDefault="00854054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세대수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E3C" w14:textId="6AB414E6" w:rsidR="00206EAB" w:rsidRPr="00C05E15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82F1A" w14:textId="185C42DE" w:rsidR="00206EAB" w:rsidRPr="00C05E15" w:rsidRDefault="000D4525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0D4525">
              <w:rPr>
                <w:rFonts w:asciiTheme="minorHAnsi" w:eastAsiaTheme="minorHAnsi" w:hAnsiTheme="minorHAnsi" w:cs="굴림"/>
                <w:color w:val="000000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3C0F9" w14:textId="4E8135A4" w:rsidR="00206EAB" w:rsidRPr="00C05E15" w:rsidRDefault="00854054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세대수</w:t>
            </w:r>
          </w:p>
        </w:tc>
      </w:tr>
    </w:tbl>
    <w:p w14:paraId="70620085" w14:textId="77777777" w:rsidR="00A63E3F" w:rsidRDefault="00A63E3F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p w14:paraId="7ABAE00E" w14:textId="77777777"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/ </w:t>
      </w: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예제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3"/>
      </w:tblGrid>
      <w:tr w:rsidR="00C05E15" w:rsidRPr="00C05E15" w14:paraId="1FDCEF38" w14:textId="77777777" w:rsidTr="00194A80">
        <w:trPr>
          <w:trHeight w:val="386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26F18" w14:textId="77777777"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REST(URI)</w:t>
            </w:r>
          </w:p>
        </w:tc>
      </w:tr>
      <w:tr w:rsidR="00C05E15" w:rsidRPr="00C05E15" w14:paraId="6041BC66" w14:textId="77777777" w:rsidTr="00194A80">
        <w:trPr>
          <w:trHeight w:val="116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9584F" w14:textId="59D7E939" w:rsidR="00F223DC" w:rsidRDefault="005D0510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r w:rsidRPr="003355B4">
              <w:rPr>
                <w:rFonts w:ascii="맑은 고딕" w:eastAsia="맑은 고딕" w:hAnsi="맑은 고딕" w:hint="eastAsia"/>
              </w:rPr>
              <w:lastRenderedPageBreak/>
              <w:t>-</w:t>
            </w:r>
            <w:r w:rsidR="006A569F" w:rsidRPr="006A569F">
              <w:t xml:space="preserve"> </w:t>
            </w:r>
            <w:r w:rsidR="00624B3B" w:rsidRPr="00624B3B">
              <w:rPr>
                <w:rFonts w:ascii="맑은 고딕" w:eastAsia="맑은 고딕" w:hAnsi="맑은 고딕"/>
              </w:rPr>
              <w:t>신규 분양세대수 (지역별)</w:t>
            </w:r>
          </w:p>
          <w:p w14:paraId="4113F28D" w14:textId="5179AA5D" w:rsidR="00194A80" w:rsidRPr="00E711D0" w:rsidRDefault="00555113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r w:rsidRPr="00555113">
              <w:rPr>
                <w:rFonts w:ascii="맑은 고딕" w:eastAsia="맑은 고딕" w:hAnsi="맑은 고딕" w:cs="굴림"/>
                <w:color w:val="000000"/>
              </w:rPr>
              <w:t>https://www.khug.or.kr/newDistributionNumber.do?API_KEY=OPEN API 서비스키&amp;START_YYM=시작연월&amp;END_YYM=종료연월&amp;AREA_DCD=지역</w:t>
            </w:r>
          </w:p>
          <w:p w14:paraId="354CD986" w14:textId="77777777" w:rsidR="00194A80" w:rsidRPr="00C05E15" w:rsidRDefault="00194A80" w:rsidP="007362A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</w:p>
        </w:tc>
      </w:tr>
      <w:tr w:rsidR="00C05E15" w:rsidRPr="00C05E15" w14:paraId="03E9F5B1" w14:textId="77777777" w:rsidTr="00194A80">
        <w:trPr>
          <w:trHeight w:val="44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58346" w14:textId="77777777"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응답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 xml:space="preserve"> 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메시지</w:t>
            </w:r>
          </w:p>
        </w:tc>
      </w:tr>
      <w:tr w:rsidR="00C05E15" w:rsidRPr="00C05E15" w14:paraId="669C4CF8" w14:textId="77777777" w:rsidTr="00194A80">
        <w:trPr>
          <w:trHeight w:val="645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8AB72" w14:textId="77777777" w:rsidR="002F0E0A" w:rsidRPr="002F0E0A" w:rsidRDefault="002F0E0A" w:rsidP="002F0E0A">
            <w:pPr>
              <w:ind w:left="0" w:firstLine="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&lt;response&gt;</w:t>
            </w:r>
          </w:p>
          <w:p w14:paraId="7805FB85" w14:textId="77777777" w:rsidR="002F0E0A" w:rsidRPr="002F0E0A" w:rsidRDefault="002F0E0A" w:rsidP="009B2A0E">
            <w:pPr>
              <w:ind w:left="0" w:firstLineChars="100" w:firstLine="2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&lt;header&gt;</w:t>
            </w:r>
          </w:p>
          <w:p w14:paraId="188F059F" w14:textId="77777777" w:rsidR="002F0E0A" w:rsidRPr="002F0E0A" w:rsidRDefault="002F0E0A" w:rsidP="009B2A0E">
            <w:pPr>
              <w:ind w:left="0" w:firstLineChars="200" w:firstLine="4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&lt;resultCode&gt;00&lt;/resultCode&gt;</w:t>
            </w:r>
          </w:p>
          <w:p w14:paraId="41D7523E" w14:textId="77777777" w:rsidR="002F0E0A" w:rsidRPr="002F0E0A" w:rsidRDefault="002F0E0A" w:rsidP="009B2A0E">
            <w:pPr>
              <w:ind w:left="0" w:firstLineChars="200" w:firstLine="4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&lt;resultMsg&gt;NORMAL SERVICE.&lt;/resultMsg&gt;</w:t>
            </w:r>
          </w:p>
          <w:p w14:paraId="7C7AF82D" w14:textId="77777777" w:rsidR="002F0E0A" w:rsidRPr="002F0E0A" w:rsidRDefault="002F0E0A" w:rsidP="009B2A0E">
            <w:pPr>
              <w:ind w:left="0" w:firstLineChars="100" w:firstLine="2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&lt;/header&gt;</w:t>
            </w:r>
          </w:p>
          <w:p w14:paraId="148FC685" w14:textId="77777777" w:rsidR="002F0E0A" w:rsidRPr="002F0E0A" w:rsidRDefault="002F0E0A" w:rsidP="009B2A0E">
            <w:pPr>
              <w:ind w:left="0" w:firstLineChars="100" w:firstLine="2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&lt;body&gt;</w:t>
            </w:r>
          </w:p>
          <w:p w14:paraId="6ABF8CA5" w14:textId="77777777" w:rsidR="002F0E0A" w:rsidRPr="002F0E0A" w:rsidRDefault="002F0E0A" w:rsidP="009B2A0E">
            <w:pPr>
              <w:ind w:left="0" w:firstLineChars="200" w:firstLine="4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&lt;items&gt;</w:t>
            </w:r>
          </w:p>
          <w:p w14:paraId="518375D9" w14:textId="77777777" w:rsidR="002F0E0A" w:rsidRPr="002F0E0A" w:rsidRDefault="002F0E0A" w:rsidP="009B2A0E">
            <w:pPr>
              <w:ind w:left="0" w:firstLineChars="300" w:firstLine="6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&lt;item&gt;</w:t>
            </w:r>
          </w:p>
          <w:p w14:paraId="3B4CF2DA" w14:textId="77777777" w:rsidR="002F0E0A" w:rsidRPr="002F0E0A" w:rsidRDefault="002F0E0A" w:rsidP="009B2A0E">
            <w:pPr>
              <w:ind w:left="0" w:firstLineChars="400" w:firstLine="8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&lt;YEAR_MM&gt;202401&lt;/YEAR_MM&gt;</w:t>
            </w:r>
          </w:p>
          <w:p w14:paraId="120D7A0D" w14:textId="77777777" w:rsidR="002F0E0A" w:rsidRPr="002F0E0A" w:rsidRDefault="002F0E0A" w:rsidP="009B2A0E">
            <w:pPr>
              <w:ind w:left="0" w:firstLineChars="400" w:firstLine="8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&lt;AREA_DCD&gt;01&lt;/AREA_DCD&gt;</w:t>
            </w:r>
          </w:p>
          <w:p w14:paraId="2A100AEF" w14:textId="77777777" w:rsidR="002F0E0A" w:rsidRPr="002F0E0A" w:rsidRDefault="002F0E0A" w:rsidP="009B2A0E">
            <w:pPr>
              <w:ind w:left="0" w:firstLineChars="400" w:firstLine="8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&lt;AREA_DCD_NM&gt;</w:t>
            </w:r>
            <w:r w:rsidRPr="002F0E0A">
              <w:rPr>
                <w:rFonts w:ascii="Verdana" w:hAnsi="Verdana"/>
              </w:rPr>
              <w:t>서울</w:t>
            </w:r>
            <w:r w:rsidRPr="002F0E0A">
              <w:rPr>
                <w:rFonts w:ascii="Verdana" w:hAnsi="Verdana"/>
              </w:rPr>
              <w:t>&lt;/AREA_DCD_NM&gt;</w:t>
            </w:r>
          </w:p>
          <w:p w14:paraId="44802DDE" w14:textId="77777777" w:rsidR="002F0E0A" w:rsidRPr="002F0E0A" w:rsidRDefault="002F0E0A" w:rsidP="009B2A0E">
            <w:pPr>
              <w:ind w:left="0" w:firstLineChars="400" w:firstLine="8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&lt;YEAR_VAL&gt;162&lt;/YEAR_VAL&gt;</w:t>
            </w:r>
          </w:p>
          <w:p w14:paraId="046C7C96" w14:textId="77777777" w:rsidR="002F0E0A" w:rsidRPr="002F0E0A" w:rsidRDefault="002F0E0A" w:rsidP="009B2A0E">
            <w:pPr>
              <w:ind w:left="0" w:firstLineChars="400" w:firstLine="800"/>
              <w:rPr>
                <w:rFonts w:ascii="Verdana" w:hAnsi="Verdana"/>
              </w:rPr>
            </w:pPr>
            <w:r w:rsidRPr="002F0E0A">
              <w:rPr>
                <w:rFonts w:ascii="Verdana" w:hAnsi="Verdana"/>
              </w:rPr>
              <w:t>&lt;/item&gt;</w:t>
            </w:r>
          </w:p>
          <w:p w14:paraId="53E4D71A" w14:textId="77777777" w:rsidR="00B63E88" w:rsidRPr="00F0710C" w:rsidRDefault="00B63E88" w:rsidP="00835094">
            <w:pPr>
              <w:ind w:leftChars="200" w:left="720" w:hangingChars="160" w:hanging="320"/>
              <w:rPr>
                <w:rFonts w:ascii="Verdana" w:hAnsi="Verdana"/>
              </w:rPr>
            </w:pPr>
            <w:r w:rsidRPr="00F0710C">
              <w:rPr>
                <w:rStyle w:val="m1"/>
                <w:rFonts w:ascii="Verdana" w:hAnsi="Verdana"/>
                <w:color w:val="auto"/>
              </w:rPr>
              <w:t>&lt;/</w:t>
            </w:r>
            <w:r w:rsidRPr="00F0710C">
              <w:rPr>
                <w:rStyle w:val="t1"/>
                <w:rFonts w:ascii="Verdana" w:hAnsi="Verdana"/>
                <w:color w:val="auto"/>
              </w:rPr>
              <w:t>items</w:t>
            </w:r>
            <w:r w:rsidRPr="00F0710C">
              <w:rPr>
                <w:rStyle w:val="m1"/>
                <w:rFonts w:ascii="Verdana" w:hAnsi="Verdana"/>
                <w:color w:val="auto"/>
              </w:rPr>
              <w:t>&gt;</w:t>
            </w:r>
          </w:p>
          <w:p w14:paraId="0D1CD68B" w14:textId="690ECA46" w:rsidR="00B63E88" w:rsidRPr="00F0710C" w:rsidRDefault="00B63E88" w:rsidP="00835094">
            <w:pPr>
              <w:ind w:leftChars="100" w:left="720" w:hangingChars="260" w:hanging="520"/>
              <w:rPr>
                <w:rFonts w:ascii="Verdana" w:hAnsi="Verdana"/>
              </w:rPr>
            </w:pPr>
            <w:r w:rsidRPr="00F0710C">
              <w:rPr>
                <w:rStyle w:val="m1"/>
                <w:rFonts w:ascii="Verdana" w:hAnsi="Verdana"/>
                <w:color w:val="auto"/>
              </w:rPr>
              <w:t>&lt;/</w:t>
            </w:r>
            <w:r w:rsidRPr="00F0710C">
              <w:rPr>
                <w:rStyle w:val="t1"/>
                <w:rFonts w:ascii="Verdana" w:hAnsi="Verdana"/>
                <w:color w:val="auto"/>
              </w:rPr>
              <w:t>body</w:t>
            </w:r>
            <w:r w:rsidRPr="00F0710C">
              <w:rPr>
                <w:rStyle w:val="m1"/>
                <w:rFonts w:ascii="Verdana" w:hAnsi="Verdana"/>
                <w:color w:val="auto"/>
              </w:rPr>
              <w:t>&gt;</w:t>
            </w:r>
          </w:p>
          <w:p w14:paraId="265F3AA9" w14:textId="0AE93353" w:rsidR="00B63E88" w:rsidRPr="00F0710C" w:rsidRDefault="00B63E88" w:rsidP="00F03D9D">
            <w:pPr>
              <w:ind w:left="0" w:firstLine="0"/>
              <w:rPr>
                <w:rFonts w:ascii="Verdana" w:hAnsi="Verdana"/>
              </w:rPr>
            </w:pPr>
            <w:r w:rsidRPr="00F0710C">
              <w:rPr>
                <w:rStyle w:val="m1"/>
                <w:rFonts w:ascii="Verdana" w:hAnsi="Verdana"/>
                <w:color w:val="auto"/>
              </w:rPr>
              <w:t>&lt;/</w:t>
            </w:r>
            <w:r w:rsidRPr="00F0710C">
              <w:rPr>
                <w:rStyle w:val="t1"/>
                <w:rFonts w:ascii="Verdana" w:hAnsi="Verdana"/>
                <w:color w:val="auto"/>
              </w:rPr>
              <w:t>response</w:t>
            </w:r>
            <w:r w:rsidRPr="00F0710C">
              <w:rPr>
                <w:rStyle w:val="m1"/>
                <w:rFonts w:ascii="Verdana" w:hAnsi="Verdana"/>
                <w:color w:val="auto"/>
              </w:rPr>
              <w:t>&gt;</w:t>
            </w:r>
          </w:p>
          <w:p w14:paraId="04F92F68" w14:textId="77777777"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</w:tc>
      </w:tr>
    </w:tbl>
    <w:p w14:paraId="1541BC09" w14:textId="77777777" w:rsidR="00C05E15" w:rsidRPr="00A63E3F" w:rsidRDefault="00C05E15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sectPr w:rsidR="00C05E15" w:rsidRPr="00A63E3F" w:rsidSect="00D17D35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1134" w:right="113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8DD8B" w14:textId="77777777" w:rsidR="00AC33D1" w:rsidRDefault="00AC33D1">
      <w:r>
        <w:separator/>
      </w:r>
    </w:p>
  </w:endnote>
  <w:endnote w:type="continuationSeparator" w:id="0">
    <w:p w14:paraId="145F286B" w14:textId="77777777" w:rsidR="00AC33D1" w:rsidRDefault="00AC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울릉도B"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7958" w14:textId="77777777" w:rsidR="009956B1" w:rsidRDefault="00850AB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56B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956B1">
      <w:rPr>
        <w:rStyle w:val="a9"/>
        <w:noProof/>
      </w:rPr>
      <w:t>i</w:t>
    </w:r>
    <w:r>
      <w:rPr>
        <w:rStyle w:val="a9"/>
      </w:rPr>
      <w:fldChar w:fldCharType="end"/>
    </w:r>
  </w:p>
  <w:p w14:paraId="420EDBBE" w14:textId="77777777" w:rsidR="009956B1" w:rsidRDefault="009956B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DB92" w14:textId="77777777" w:rsidR="009956B1" w:rsidRDefault="009956B1" w:rsidP="00D17D35">
    <w:pPr>
      <w:tabs>
        <w:tab w:val="right" w:pos="9720"/>
      </w:tabs>
      <w:ind w:left="0" w:firstLine="0"/>
      <w:rPr>
        <w:rFonts w:ascii="Arial" w:hAnsi="Arial" w:cs="Arial"/>
        <w:sz w:val="14"/>
        <w:szCs w:val="14"/>
      </w:rPr>
    </w:pPr>
    <w:r>
      <w:rPr>
        <w:rFonts w:ascii="Arial" w:hAnsi="Arial" w:cs="Arial" w:hint="eastAsia"/>
        <w:sz w:val="14"/>
        <w:szCs w:val="14"/>
      </w:rPr>
      <w:tab/>
    </w:r>
  </w:p>
  <w:tbl>
    <w:tblPr>
      <w:tblStyle w:val="afff5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2"/>
      <w:gridCol w:w="3322"/>
      <w:gridCol w:w="3323"/>
    </w:tblGrid>
    <w:tr w:rsidR="00E72CBB" w14:paraId="21EDD22D" w14:textId="77777777" w:rsidTr="00E72CBB">
      <w:tc>
        <w:tcPr>
          <w:tcW w:w="3322" w:type="dxa"/>
        </w:tcPr>
        <w:p w14:paraId="08A44EC1" w14:textId="77777777" w:rsidR="00E72CBB" w:rsidRDefault="0096280A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6EB5943" wp14:editId="4DCC34D5">
                <wp:extent cx="1228725" cy="238125"/>
                <wp:effectExtent l="0" t="0" r="9525" b="9525"/>
                <wp:docPr id="2" name="그림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2" w:type="dxa"/>
        </w:tcPr>
        <w:p w14:paraId="226DE602" w14:textId="77777777" w:rsidR="00E72CBB" w:rsidRPr="00E72CBB" w:rsidRDefault="00E72CBB" w:rsidP="00E72CBB">
          <w:pPr>
            <w:pStyle w:val="a8"/>
            <w:ind w:leftChars="-26" w:left="668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A2525" w:rsidRPr="004A2525">
            <w:rPr>
              <w:noProof/>
              <w:lang w:val="ko-KR"/>
            </w:rPr>
            <w:t>2</w:t>
          </w:r>
          <w:r>
            <w:rPr>
              <w:noProof/>
              <w:lang w:val="ko-KR"/>
            </w:rPr>
            <w:fldChar w:fldCharType="end"/>
          </w:r>
        </w:p>
      </w:tc>
      <w:tc>
        <w:tcPr>
          <w:tcW w:w="3323" w:type="dxa"/>
        </w:tcPr>
        <w:p w14:paraId="6D1D8E6D" w14:textId="77777777" w:rsidR="00E72CBB" w:rsidRDefault="00E72CBB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jc w:val="right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noProof/>
            </w:rPr>
            <w:drawing>
              <wp:inline distT="0" distB="0" distL="0" distR="0" wp14:anchorId="2E13B2E3" wp14:editId="44C26A55">
                <wp:extent cx="695325" cy="171450"/>
                <wp:effectExtent l="0" t="0" r="9525" b="0"/>
                <wp:docPr id="9" name="그림 9" descr="D:\00 네티브\logo\logo+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00 네티브\logo\logo+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A4D573" w14:textId="77777777" w:rsidR="009956B1" w:rsidRPr="00E72CBB" w:rsidRDefault="0096280A" w:rsidP="00E72CBB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4329" w14:textId="77777777" w:rsidR="00472F1E" w:rsidRPr="00360E96" w:rsidRDefault="00F34757" w:rsidP="00472F1E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761DBC" wp14:editId="5B5FB3D9">
          <wp:simplePos x="0" y="0"/>
          <wp:positionH relativeFrom="column">
            <wp:posOffset>5542280</wp:posOffset>
          </wp:positionH>
          <wp:positionV relativeFrom="paragraph">
            <wp:posOffset>12700</wp:posOffset>
          </wp:positionV>
          <wp:extent cx="769620" cy="186055"/>
          <wp:effectExtent l="0" t="0" r="0" b="0"/>
          <wp:wrapSquare wrapText="bothSides"/>
          <wp:docPr id="4" name="Picture 3" descr="D:\00 네티브\logo\logo+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4" name="Picture 3" descr="D:\00 네티브\logo\logo+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280A"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  <w:p w14:paraId="03D42D5A" w14:textId="77777777" w:rsidR="009956B1" w:rsidRPr="00472F1E" w:rsidRDefault="009956B1" w:rsidP="00472F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134EB" w14:textId="77777777" w:rsidR="00AC33D1" w:rsidRDefault="00AC33D1">
      <w:r>
        <w:separator/>
      </w:r>
    </w:p>
  </w:footnote>
  <w:footnote w:type="continuationSeparator" w:id="0">
    <w:p w14:paraId="43BA7833" w14:textId="77777777" w:rsidR="00AC33D1" w:rsidRDefault="00AC3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9" w:type="dxa"/>
      <w:tblBorders>
        <w:top w:val="single" w:sz="12" w:space="0" w:color="auto"/>
        <w:left w:val="single" w:sz="12" w:space="0" w:color="auto"/>
        <w:right w:val="single" w:sz="12" w:space="0" w:color="auto"/>
      </w:tblBorders>
      <w:tblLayout w:type="fixed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2093"/>
      <w:gridCol w:w="5245"/>
      <w:gridCol w:w="2835"/>
    </w:tblGrid>
    <w:tr w:rsidR="00FD65B4" w14:paraId="3DABE8EB" w14:textId="77777777" w:rsidTr="0096280A">
      <w:trPr>
        <w:cantSplit/>
        <w:trHeight w:val="567"/>
      </w:trPr>
      <w:tc>
        <w:tcPr>
          <w:tcW w:w="209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14:paraId="225F0A0D" w14:textId="77777777" w:rsidR="00FD65B4" w:rsidRDefault="0096280A" w:rsidP="00FD65B4">
          <w:pPr>
            <w:pStyle w:val="a7"/>
            <w:spacing w:before="40" w:after="40"/>
            <w:ind w:left="720" w:right="-61"/>
            <w:jc w:val="center"/>
            <w:rPr>
              <w:rFonts w:ascii="Arial" w:eastAsia="맑은 고딕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494EB21" wp14:editId="700D3D08">
                <wp:extent cx="1228725" cy="238125"/>
                <wp:effectExtent l="0" t="0" r="9525" b="9525"/>
                <wp:docPr id="1" name="그림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2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  <w:hideMark/>
        </w:tcPr>
        <w:p w14:paraId="33116712" w14:textId="77777777" w:rsidR="00FD65B4" w:rsidRDefault="00FD65B4" w:rsidP="00FD65B4">
          <w:pPr>
            <w:pStyle w:val="a7"/>
            <w:ind w:left="0" w:firstLine="0"/>
            <w:jc w:val="center"/>
            <w:rPr>
              <w:rFonts w:ascii="Arial" w:eastAsia="맑은 고딕" w:hAnsi="Arial" w:cs="Arial"/>
              <w:b/>
              <w:sz w:val="36"/>
              <w:szCs w:val="36"/>
            </w:rPr>
          </w:pP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프로그램사양서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(</w:t>
          </w: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프로그램설계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)</w:t>
          </w:r>
        </w:p>
      </w:tc>
    </w:tr>
    <w:tr w:rsidR="00FD65B4" w14:paraId="5F9EEDAC" w14:textId="77777777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14:paraId="07134EE0" w14:textId="77777777" w:rsidR="00FD65B4" w:rsidRDefault="00FD65B4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AC59024" w14:textId="77777777" w:rsidR="00FD65B4" w:rsidRDefault="00BE2F4F" w:rsidP="00FD65B4">
          <w:pPr>
            <w:pStyle w:val="a7"/>
            <w:tabs>
              <w:tab w:val="left" w:pos="1134"/>
            </w:tabs>
            <w:ind w:left="0" w:right="72" w:firstLine="0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HUG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빅데이터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분석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플랫폼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구축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및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모델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837615C" w14:textId="77777777" w:rsidR="00FD65B4" w:rsidRDefault="00FD65B4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단계</w:t>
          </w:r>
          <w:r>
            <w:rPr>
              <w:rFonts w:ascii="Arial" w:eastAsia="맑은 고딕" w:hAnsi="Arial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Arial" w:cs="Arial" w:hint="eastAsia"/>
              <w:sz w:val="16"/>
              <w:szCs w:val="16"/>
            </w:rPr>
            <w:t>설계</w:t>
          </w:r>
        </w:p>
      </w:tc>
    </w:tr>
    <w:tr w:rsidR="00CD72C2" w14:paraId="319AF186" w14:textId="77777777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14:paraId="6F10C4DC" w14:textId="77777777" w:rsidR="00CD72C2" w:rsidRDefault="00CD72C2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15D22E8" w14:textId="77777777" w:rsidR="00CD72C2" w:rsidRPr="00F316EA" w:rsidRDefault="00CD72C2" w:rsidP="0006302F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맑은 고딕" w:eastAsia="맑은 고딕" w:hAnsi="맑은 고딕"/>
              <w:sz w:val="16"/>
              <w:szCs w:val="16"/>
            </w:rPr>
          </w:pPr>
          <w:r>
            <w:rPr>
              <w:rFonts w:ascii="맑은 고딕" w:eastAsia="맑은 고딕" w:hAnsi="맑은 고딕" w:cs="Arial" w:hint="eastAsia"/>
              <w:sz w:val="16"/>
              <w:szCs w:val="16"/>
            </w:rPr>
            <w:t xml:space="preserve">문서번호 : </w:t>
          </w:r>
          <w:r>
            <w:rPr>
              <w:rFonts w:ascii="맑은 고딕" w:eastAsia="맑은 고딕" w:hAnsi="맑은 고딕" w:hint="eastAsia"/>
              <w:color w:val="000000"/>
              <w:kern w:val="24"/>
              <w:sz w:val="16"/>
              <w:szCs w:val="16"/>
            </w:rPr>
            <w:t>HUG-PA</w:t>
          </w:r>
          <w:r>
            <w:rPr>
              <w:rFonts w:ascii="맑은 고딕" w:eastAsia="맑은 고딕" w:hAnsi="맑은 고딕" w:hint="eastAsia"/>
              <w:sz w:val="16"/>
              <w:szCs w:val="16"/>
            </w:rPr>
            <w:t>_프로그램사양서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D110935" w14:textId="77777777" w:rsidR="00CD72C2" w:rsidRDefault="004A2525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작성자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네티브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개발팀</w:t>
          </w:r>
        </w:p>
      </w:tc>
    </w:tr>
  </w:tbl>
  <w:p w14:paraId="20306F28" w14:textId="77777777" w:rsidR="009956B1" w:rsidRDefault="009956B1">
    <w:pPr>
      <w:pStyle w:val="a7"/>
      <w:rPr>
        <w:rFonts w:ascii="Times New Roman" w:eastAsia="굴림체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480557E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pStyle w:val="20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3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3" w15:restartNumberingAfterBreak="0">
    <w:nsid w:val="06117AA1"/>
    <w:multiLevelType w:val="hybridMultilevel"/>
    <w:tmpl w:val="65585D08"/>
    <w:lvl w:ilvl="0" w:tplc="AB544D5A">
      <w:start w:val="1"/>
      <w:numFmt w:val="bullet"/>
      <w:pStyle w:val="a0"/>
      <w:lvlText w:val="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6"/>
        </w:tabs>
        <w:ind w:left="14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6"/>
        </w:tabs>
        <w:ind w:left="18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6"/>
        </w:tabs>
        <w:ind w:left="22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6"/>
        </w:tabs>
        <w:ind w:left="26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6"/>
        </w:tabs>
        <w:ind w:left="30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6"/>
        </w:tabs>
        <w:ind w:left="34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6"/>
        </w:tabs>
        <w:ind w:left="38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6"/>
        </w:tabs>
        <w:ind w:left="4266" w:hanging="400"/>
      </w:pPr>
      <w:rPr>
        <w:rFonts w:ascii="Wingdings" w:hAnsi="Wingdings" w:hint="default"/>
      </w:rPr>
    </w:lvl>
  </w:abstractNum>
  <w:abstractNum w:abstractNumId="4" w15:restartNumberingAfterBreak="0">
    <w:nsid w:val="075B6B2A"/>
    <w:multiLevelType w:val="hybridMultilevel"/>
    <w:tmpl w:val="C842338A"/>
    <w:lvl w:ilvl="0" w:tplc="B2ACFFC2">
      <w:start w:val="1"/>
      <w:numFmt w:val="bullet"/>
      <w:pStyle w:val="30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7E643AA"/>
    <w:multiLevelType w:val="hybridMultilevel"/>
    <w:tmpl w:val="7D42AD1E"/>
    <w:lvl w:ilvl="0" w:tplc="77F6AAA8">
      <w:start w:val="1"/>
      <w:numFmt w:val="bullet"/>
      <w:pStyle w:val="a1"/>
      <w:lvlText w:val=""/>
      <w:lvlJc w:val="left"/>
      <w:pPr>
        <w:tabs>
          <w:tab w:val="num" w:pos="360"/>
        </w:tabs>
        <w:ind w:left="340" w:hanging="340"/>
      </w:pPr>
      <w:rPr>
        <w:rFonts w:ascii="Wingdings 2" w:eastAsia="바탕체" w:hAnsi="Wingdings 2" w:hint="default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8C109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B176662"/>
    <w:multiLevelType w:val="hybridMultilevel"/>
    <w:tmpl w:val="35F0AC9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CCB5146"/>
    <w:multiLevelType w:val="hybridMultilevel"/>
    <w:tmpl w:val="6F72FD6C"/>
    <w:lvl w:ilvl="0" w:tplc="3A30A0A8">
      <w:start w:val="1"/>
      <w:numFmt w:val="bullet"/>
      <w:pStyle w:val="21"/>
      <w:lvlText w:val="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EDF7E2E"/>
    <w:multiLevelType w:val="hybridMultilevel"/>
    <w:tmpl w:val="DB62FE6E"/>
    <w:lvl w:ilvl="0" w:tplc="039CAF1C">
      <w:start w:val="1"/>
      <w:numFmt w:val="decimalEnclosedCircle"/>
      <w:pStyle w:val="10"/>
      <w:lvlText w:val="%1"/>
      <w:lvlJc w:val="left"/>
      <w:pPr>
        <w:tabs>
          <w:tab w:val="num" w:pos="799"/>
        </w:tabs>
        <w:ind w:left="799" w:hanging="396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22E55839"/>
    <w:multiLevelType w:val="hybridMultilevel"/>
    <w:tmpl w:val="ADD2CD32"/>
    <w:lvl w:ilvl="0" w:tplc="0409000F">
      <w:start w:val="1"/>
      <w:numFmt w:val="decimal"/>
      <w:lvlText w:val="%1."/>
      <w:lvlJc w:val="left"/>
      <w:pPr>
        <w:ind w:left="397" w:hanging="400"/>
      </w:pPr>
    </w:lvl>
    <w:lvl w:ilvl="1" w:tplc="04090019" w:tentative="1">
      <w:start w:val="1"/>
      <w:numFmt w:val="upperLetter"/>
      <w:lvlText w:val="%2."/>
      <w:lvlJc w:val="left"/>
      <w:pPr>
        <w:ind w:left="797" w:hanging="400"/>
      </w:pPr>
    </w:lvl>
    <w:lvl w:ilvl="2" w:tplc="0409001B" w:tentative="1">
      <w:start w:val="1"/>
      <w:numFmt w:val="lowerRoman"/>
      <w:lvlText w:val="%3."/>
      <w:lvlJc w:val="right"/>
      <w:pPr>
        <w:ind w:left="1197" w:hanging="400"/>
      </w:pPr>
    </w:lvl>
    <w:lvl w:ilvl="3" w:tplc="0409000F" w:tentative="1">
      <w:start w:val="1"/>
      <w:numFmt w:val="decimal"/>
      <w:lvlText w:val="%4."/>
      <w:lvlJc w:val="left"/>
      <w:pPr>
        <w:ind w:left="1597" w:hanging="400"/>
      </w:pPr>
    </w:lvl>
    <w:lvl w:ilvl="4" w:tplc="04090019" w:tentative="1">
      <w:start w:val="1"/>
      <w:numFmt w:val="upperLetter"/>
      <w:lvlText w:val="%5."/>
      <w:lvlJc w:val="left"/>
      <w:pPr>
        <w:ind w:left="1997" w:hanging="400"/>
      </w:pPr>
    </w:lvl>
    <w:lvl w:ilvl="5" w:tplc="0409001B" w:tentative="1">
      <w:start w:val="1"/>
      <w:numFmt w:val="lowerRoman"/>
      <w:lvlText w:val="%6."/>
      <w:lvlJc w:val="right"/>
      <w:pPr>
        <w:ind w:left="2397" w:hanging="400"/>
      </w:pPr>
    </w:lvl>
    <w:lvl w:ilvl="6" w:tplc="0409000F" w:tentative="1">
      <w:start w:val="1"/>
      <w:numFmt w:val="decimal"/>
      <w:lvlText w:val="%7."/>
      <w:lvlJc w:val="left"/>
      <w:pPr>
        <w:ind w:left="2797" w:hanging="400"/>
      </w:pPr>
    </w:lvl>
    <w:lvl w:ilvl="7" w:tplc="04090019" w:tentative="1">
      <w:start w:val="1"/>
      <w:numFmt w:val="upperLetter"/>
      <w:lvlText w:val="%8."/>
      <w:lvlJc w:val="left"/>
      <w:pPr>
        <w:ind w:left="3197" w:hanging="400"/>
      </w:pPr>
    </w:lvl>
    <w:lvl w:ilvl="8" w:tplc="0409001B" w:tentative="1">
      <w:start w:val="1"/>
      <w:numFmt w:val="lowerRoman"/>
      <w:lvlText w:val="%9."/>
      <w:lvlJc w:val="right"/>
      <w:pPr>
        <w:ind w:left="3597" w:hanging="400"/>
      </w:pPr>
    </w:lvl>
  </w:abstractNum>
  <w:abstractNum w:abstractNumId="11" w15:restartNumberingAfterBreak="0">
    <w:nsid w:val="295B3AEE"/>
    <w:multiLevelType w:val="hybridMultilevel"/>
    <w:tmpl w:val="12DCDAF6"/>
    <w:lvl w:ilvl="0" w:tplc="491874D2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2362D1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EC960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4A4CA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014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AC9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8F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62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ECAC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366C71"/>
    <w:multiLevelType w:val="hybridMultilevel"/>
    <w:tmpl w:val="22DA6922"/>
    <w:lvl w:ilvl="0" w:tplc="232E16DA">
      <w:start w:val="1"/>
      <w:numFmt w:val="bullet"/>
      <w:lvlText w:val=""/>
      <w:lvlJc w:val="left"/>
      <w:pPr>
        <w:ind w:left="1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13" w15:restartNumberingAfterBreak="0">
    <w:nsid w:val="3333611F"/>
    <w:multiLevelType w:val="hybridMultilevel"/>
    <w:tmpl w:val="A7669CE6"/>
    <w:lvl w:ilvl="0" w:tplc="6C989F68">
      <w:start w:val="1"/>
      <w:numFmt w:val="bullet"/>
      <w:pStyle w:val="a2"/>
      <w:lvlText w:val=""/>
      <w:lvlJc w:val="left"/>
      <w:pPr>
        <w:tabs>
          <w:tab w:val="num" w:pos="400"/>
        </w:tabs>
        <w:ind w:left="400" w:hanging="400"/>
      </w:pPr>
      <w:rPr>
        <w:rFonts w:ascii="Wingdings 2" w:eastAsia="HY울릉도B" w:hAnsi="Wingdings 2" w:hint="default"/>
        <w:sz w:val="22"/>
      </w:rPr>
    </w:lvl>
    <w:lvl w:ilvl="1" w:tplc="CCCEAEAC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8C60CF10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3142740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CBCEAB4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9A8A2CF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A0929D70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4FE8FE88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A30F44A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54E246C"/>
    <w:multiLevelType w:val="hybridMultilevel"/>
    <w:tmpl w:val="FA60EB5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6F056D0"/>
    <w:multiLevelType w:val="hybridMultilevel"/>
    <w:tmpl w:val="6A885A5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37C336E"/>
    <w:multiLevelType w:val="hybridMultilevel"/>
    <w:tmpl w:val="9A308D38"/>
    <w:lvl w:ilvl="0" w:tplc="2BF4856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67A6A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0E4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CB0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850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2DE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0E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38D7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105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9F5BB1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9C84D83"/>
    <w:multiLevelType w:val="hybridMultilevel"/>
    <w:tmpl w:val="084C886A"/>
    <w:lvl w:ilvl="0" w:tplc="DC7C3018">
      <w:start w:val="1"/>
      <w:numFmt w:val="bullet"/>
      <w:lvlText w:val="-"/>
      <w:lvlJc w:val="left"/>
      <w:pPr>
        <w:ind w:left="1352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9" w15:restartNumberingAfterBreak="0">
    <w:nsid w:val="4AA84A28"/>
    <w:multiLevelType w:val="hybridMultilevel"/>
    <w:tmpl w:val="38F6AD74"/>
    <w:lvl w:ilvl="0" w:tplc="AE4C2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80AC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7E6C8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A3020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19620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5FD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2A08C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67DA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E47AC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0" w15:restartNumberingAfterBreak="0">
    <w:nsid w:val="4DB973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00E6513"/>
    <w:multiLevelType w:val="hybridMultilevel"/>
    <w:tmpl w:val="CF22D7F0"/>
    <w:lvl w:ilvl="0" w:tplc="AECA3258">
      <w:start w:val="1"/>
      <w:numFmt w:val="bullet"/>
      <w:lvlText w:val="-"/>
      <w:lvlJc w:val="left"/>
      <w:pPr>
        <w:ind w:left="1353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22" w15:restartNumberingAfterBreak="0">
    <w:nsid w:val="558E0082"/>
    <w:multiLevelType w:val="hybridMultilevel"/>
    <w:tmpl w:val="E986383C"/>
    <w:lvl w:ilvl="0" w:tplc="123287B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5FF5EE2"/>
    <w:multiLevelType w:val="hybridMultilevel"/>
    <w:tmpl w:val="856C27A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6693910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9F30803"/>
    <w:multiLevelType w:val="hybridMultilevel"/>
    <w:tmpl w:val="377AA228"/>
    <w:lvl w:ilvl="0" w:tplc="0409000F">
      <w:start w:val="1"/>
      <w:numFmt w:val="decimal"/>
      <w:lvlText w:val="%1."/>
      <w:lvlJc w:val="left"/>
      <w:pPr>
        <w:ind w:left="797" w:hanging="400"/>
      </w:pPr>
    </w:lvl>
    <w:lvl w:ilvl="1" w:tplc="04090019" w:tentative="1">
      <w:start w:val="1"/>
      <w:numFmt w:val="upperLetter"/>
      <w:lvlText w:val="%2."/>
      <w:lvlJc w:val="left"/>
      <w:pPr>
        <w:ind w:left="1197" w:hanging="400"/>
      </w:pPr>
    </w:lvl>
    <w:lvl w:ilvl="2" w:tplc="0409001B" w:tentative="1">
      <w:start w:val="1"/>
      <w:numFmt w:val="lowerRoman"/>
      <w:lvlText w:val="%3."/>
      <w:lvlJc w:val="right"/>
      <w:pPr>
        <w:ind w:left="1597" w:hanging="400"/>
      </w:pPr>
    </w:lvl>
    <w:lvl w:ilvl="3" w:tplc="0409000F" w:tentative="1">
      <w:start w:val="1"/>
      <w:numFmt w:val="decimal"/>
      <w:lvlText w:val="%4."/>
      <w:lvlJc w:val="left"/>
      <w:pPr>
        <w:ind w:left="1997" w:hanging="400"/>
      </w:pPr>
    </w:lvl>
    <w:lvl w:ilvl="4" w:tplc="04090019" w:tentative="1">
      <w:start w:val="1"/>
      <w:numFmt w:val="upperLetter"/>
      <w:lvlText w:val="%5."/>
      <w:lvlJc w:val="left"/>
      <w:pPr>
        <w:ind w:left="2397" w:hanging="400"/>
      </w:pPr>
    </w:lvl>
    <w:lvl w:ilvl="5" w:tplc="0409001B" w:tentative="1">
      <w:start w:val="1"/>
      <w:numFmt w:val="lowerRoman"/>
      <w:lvlText w:val="%6."/>
      <w:lvlJc w:val="right"/>
      <w:pPr>
        <w:ind w:left="2797" w:hanging="400"/>
      </w:pPr>
    </w:lvl>
    <w:lvl w:ilvl="6" w:tplc="0409000F" w:tentative="1">
      <w:start w:val="1"/>
      <w:numFmt w:val="decimal"/>
      <w:lvlText w:val="%7."/>
      <w:lvlJc w:val="left"/>
      <w:pPr>
        <w:ind w:left="3197" w:hanging="400"/>
      </w:pPr>
    </w:lvl>
    <w:lvl w:ilvl="7" w:tplc="04090019" w:tentative="1">
      <w:start w:val="1"/>
      <w:numFmt w:val="upperLetter"/>
      <w:lvlText w:val="%8."/>
      <w:lvlJc w:val="left"/>
      <w:pPr>
        <w:ind w:left="3597" w:hanging="400"/>
      </w:pPr>
    </w:lvl>
    <w:lvl w:ilvl="8" w:tplc="0409001B" w:tentative="1">
      <w:start w:val="1"/>
      <w:numFmt w:val="lowerRoman"/>
      <w:lvlText w:val="%9."/>
      <w:lvlJc w:val="right"/>
      <w:pPr>
        <w:ind w:left="3997" w:hanging="400"/>
      </w:pPr>
    </w:lvl>
  </w:abstractNum>
  <w:abstractNum w:abstractNumId="26" w15:restartNumberingAfterBreak="0">
    <w:nsid w:val="5A2462B6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3987B3A"/>
    <w:multiLevelType w:val="hybridMultilevel"/>
    <w:tmpl w:val="61823ADA"/>
    <w:lvl w:ilvl="0" w:tplc="87FAF470">
      <w:start w:val="1"/>
      <w:numFmt w:val="bullet"/>
      <w:pStyle w:val="22"/>
      <w:lvlText w:val="-"/>
      <w:lvlJc w:val="left"/>
      <w:pPr>
        <w:tabs>
          <w:tab w:val="num" w:pos="799"/>
        </w:tabs>
        <w:ind w:left="799" w:hanging="396"/>
      </w:pPr>
      <w:rPr>
        <w:rFonts w:ascii="바탕" w:eastAsia="바탕" w:hAnsi="Wingdings" w:hint="eastAsia"/>
        <w:color w:val="auto"/>
      </w:rPr>
    </w:lvl>
    <w:lvl w:ilvl="1" w:tplc="87FAF470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47C37C7"/>
    <w:multiLevelType w:val="multilevel"/>
    <w:tmpl w:val="BF80154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29" w15:restartNumberingAfterBreak="0">
    <w:nsid w:val="69193775"/>
    <w:multiLevelType w:val="hybridMultilevel"/>
    <w:tmpl w:val="BD3C35BA"/>
    <w:lvl w:ilvl="0" w:tplc="AD1ED8E6">
      <w:start w:val="1"/>
      <w:numFmt w:val="bullet"/>
      <w:pStyle w:val="01"/>
      <w:lvlText w:val=""/>
      <w:lvlJc w:val="left"/>
      <w:pPr>
        <w:ind w:left="1200" w:hanging="400"/>
      </w:pPr>
      <w:rPr>
        <w:rFonts w:ascii="Wingdings" w:hAnsi="Wingdings" w:hint="default"/>
      </w:rPr>
    </w:lvl>
    <w:lvl w:ilvl="1" w:tplc="DCE018FE">
      <w:start w:val="1"/>
      <w:numFmt w:val="bullet"/>
      <w:lvlText w:val="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0" w15:restartNumberingAfterBreak="0">
    <w:nsid w:val="6E6848C0"/>
    <w:multiLevelType w:val="hybridMultilevel"/>
    <w:tmpl w:val="F1DACAB6"/>
    <w:lvl w:ilvl="0" w:tplc="46A48B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EA61C4B"/>
    <w:multiLevelType w:val="hybridMultilevel"/>
    <w:tmpl w:val="2BEEA05E"/>
    <w:lvl w:ilvl="0" w:tplc="DB54D15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DA520B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5C51F4">
      <w:start w:val="1"/>
      <w:numFmt w:val="decimal"/>
      <w:lvlText w:val="%3."/>
      <w:lvlJc w:val="left"/>
      <w:pPr>
        <w:tabs>
          <w:tab w:val="num" w:pos="1210"/>
        </w:tabs>
        <w:ind w:left="1210" w:hanging="360"/>
      </w:pPr>
    </w:lvl>
    <w:lvl w:ilvl="3" w:tplc="91BEA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24E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244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646F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B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CE9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6F4C8A"/>
    <w:multiLevelType w:val="hybridMultilevel"/>
    <w:tmpl w:val="3E3E3E5E"/>
    <w:lvl w:ilvl="0" w:tplc="A7840F9E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pStyle w:val="Bullet-Box2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CB1CA738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1B33C85"/>
    <w:multiLevelType w:val="multilevel"/>
    <w:tmpl w:val="D9FAFFC6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abstractNum w:abstractNumId="34" w15:restartNumberingAfterBreak="0">
    <w:nsid w:val="737114B4"/>
    <w:multiLevelType w:val="hybridMultilevel"/>
    <w:tmpl w:val="7D3ABEEE"/>
    <w:lvl w:ilvl="0" w:tplc="CA64D574">
      <w:start w:val="1"/>
      <w:numFmt w:val="bullet"/>
      <w:lvlText w:val="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1D1E6854">
      <w:start w:val="1"/>
      <w:numFmt w:val="bullet"/>
      <w:pStyle w:val="11"/>
      <w:lvlText w:val="☞"/>
      <w:lvlJc w:val="left"/>
      <w:pPr>
        <w:tabs>
          <w:tab w:val="num" w:pos="397"/>
        </w:tabs>
        <w:ind w:left="397" w:hanging="397"/>
      </w:pPr>
      <w:rPr>
        <w:rFonts w:ascii="굴림" w:eastAsia="굴림" w:hAnsi="Wingdings" w:cs="Times New Roman" w:hint="eastAsia"/>
      </w:rPr>
    </w:lvl>
    <w:lvl w:ilvl="2" w:tplc="7B8AE8F6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7EA1485E"/>
    <w:multiLevelType w:val="hybridMultilevel"/>
    <w:tmpl w:val="2642F764"/>
    <w:lvl w:ilvl="0" w:tplc="EC589012">
      <w:start w:val="1"/>
      <w:numFmt w:val="bullet"/>
      <w:pStyle w:val="12"/>
      <w:lvlText w:val=""/>
      <w:lvlJc w:val="left"/>
      <w:pPr>
        <w:tabs>
          <w:tab w:val="num" w:pos="360"/>
        </w:tabs>
        <w:ind w:left="340" w:hanging="340"/>
      </w:pPr>
      <w:rPr>
        <w:rFonts w:ascii="Wingdings" w:eastAsia="HY울릉도B" w:hAnsi="Wingdings" w:hint="default"/>
        <w:sz w:val="24"/>
      </w:rPr>
    </w:lvl>
    <w:lvl w:ilvl="1" w:tplc="ACCC9976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474A94C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38A2FC8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3ED4A556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49E0AA04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5245D36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67603780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E78C978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1989240907">
    <w:abstractNumId w:val="2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2" w16cid:durableId="1492213448">
    <w:abstractNumId w:val="0"/>
  </w:num>
  <w:num w:numId="3" w16cid:durableId="1509641217">
    <w:abstractNumId w:val="34"/>
  </w:num>
  <w:num w:numId="4" w16cid:durableId="1992517564">
    <w:abstractNumId w:val="27"/>
  </w:num>
  <w:num w:numId="5" w16cid:durableId="859245512">
    <w:abstractNumId w:val="1"/>
  </w:num>
  <w:num w:numId="6" w16cid:durableId="1717731227">
    <w:abstractNumId w:val="13"/>
  </w:num>
  <w:num w:numId="7" w16cid:durableId="1751541800">
    <w:abstractNumId w:val="35"/>
  </w:num>
  <w:num w:numId="8" w16cid:durableId="327484323">
    <w:abstractNumId w:val="8"/>
  </w:num>
  <w:num w:numId="9" w16cid:durableId="152452506">
    <w:abstractNumId w:val="4"/>
  </w:num>
  <w:num w:numId="10" w16cid:durableId="1362979551">
    <w:abstractNumId w:val="5"/>
  </w:num>
  <w:num w:numId="11" w16cid:durableId="227616413">
    <w:abstractNumId w:val="3"/>
  </w:num>
  <w:num w:numId="12" w16cid:durableId="349450344">
    <w:abstractNumId w:val="9"/>
  </w:num>
  <w:num w:numId="13" w16cid:durableId="2087335447">
    <w:abstractNumId w:val="28"/>
  </w:num>
  <w:num w:numId="14" w16cid:durableId="1556890270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cs="Times New Roman" w:hint="eastAsia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cs="Times New Roman" w:hint="eastAsia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09"/>
          </w:tabs>
          <w:ind w:left="709" w:hanging="709"/>
        </w:pPr>
        <w:rPr>
          <w:rFonts w:cs="Times New Roman" w:hint="eastAsia"/>
        </w:rPr>
      </w:lvl>
    </w:lvlOverride>
    <w:lvlOverride w:ilvl="3">
      <w:lvl w:ilvl="3">
        <w:start w:val="1"/>
        <w:numFmt w:val="decimal"/>
        <w:lvlText w:val="%1.%2.%3.%4:"/>
        <w:lvlJc w:val="left"/>
        <w:pPr>
          <w:tabs>
            <w:tab w:val="num" w:pos="851"/>
          </w:tabs>
          <w:ind w:left="851" w:hanging="851"/>
        </w:pPr>
        <w:rPr>
          <w:rFonts w:cs="Times New Roman" w:hint="eastAsi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cs="Times New Roman"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cs="Times New Roman"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cs="Times New Roman"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cs="Times New Roman"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cs="Times New Roman" w:hint="eastAsia"/>
        </w:rPr>
      </w:lvl>
    </w:lvlOverride>
  </w:num>
  <w:num w:numId="15" w16cid:durableId="1532844221">
    <w:abstractNumId w:val="33"/>
  </w:num>
  <w:num w:numId="16" w16cid:durableId="957953448">
    <w:abstractNumId w:val="29"/>
  </w:num>
  <w:num w:numId="17" w16cid:durableId="1107581293">
    <w:abstractNumId w:val="32"/>
  </w:num>
  <w:num w:numId="18" w16cid:durableId="1903371510">
    <w:abstractNumId w:val="18"/>
  </w:num>
  <w:num w:numId="19" w16cid:durableId="1856377851">
    <w:abstractNumId w:val="21"/>
  </w:num>
  <w:num w:numId="20" w16cid:durableId="1902520087">
    <w:abstractNumId w:val="12"/>
  </w:num>
  <w:num w:numId="21" w16cid:durableId="638192084">
    <w:abstractNumId w:val="30"/>
  </w:num>
  <w:num w:numId="22" w16cid:durableId="1404253315">
    <w:abstractNumId w:val="23"/>
  </w:num>
  <w:num w:numId="23" w16cid:durableId="1943491492">
    <w:abstractNumId w:val="7"/>
  </w:num>
  <w:num w:numId="24" w16cid:durableId="1657300317">
    <w:abstractNumId w:val="10"/>
  </w:num>
  <w:num w:numId="25" w16cid:durableId="179201011">
    <w:abstractNumId w:val="25"/>
  </w:num>
  <w:num w:numId="26" w16cid:durableId="675809894">
    <w:abstractNumId w:val="15"/>
  </w:num>
  <w:num w:numId="27" w16cid:durableId="1452822639">
    <w:abstractNumId w:val="19"/>
  </w:num>
  <w:num w:numId="28" w16cid:durableId="1561789170">
    <w:abstractNumId w:val="14"/>
  </w:num>
  <w:num w:numId="29" w16cid:durableId="144206736">
    <w:abstractNumId w:val="24"/>
  </w:num>
  <w:num w:numId="30" w16cid:durableId="2094203680">
    <w:abstractNumId w:val="17"/>
  </w:num>
  <w:num w:numId="31" w16cid:durableId="1858614520">
    <w:abstractNumId w:val="20"/>
  </w:num>
  <w:num w:numId="32" w16cid:durableId="244344837">
    <w:abstractNumId w:val="6"/>
  </w:num>
  <w:num w:numId="33" w16cid:durableId="1465390029">
    <w:abstractNumId w:val="26"/>
  </w:num>
  <w:num w:numId="34" w16cid:durableId="1602445107">
    <w:abstractNumId w:val="11"/>
  </w:num>
  <w:num w:numId="35" w16cid:durableId="52522009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781020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63877332">
    <w:abstractNumId w:val="16"/>
  </w:num>
  <w:num w:numId="38" w16cid:durableId="1737246041">
    <w:abstractNumId w:val="31"/>
  </w:num>
  <w:num w:numId="39" w16cid:durableId="126172093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F39"/>
    <w:rsid w:val="000320A8"/>
    <w:rsid w:val="0003240F"/>
    <w:rsid w:val="00040F42"/>
    <w:rsid w:val="00044A10"/>
    <w:rsid w:val="00056AD0"/>
    <w:rsid w:val="00082030"/>
    <w:rsid w:val="00084624"/>
    <w:rsid w:val="00097A67"/>
    <w:rsid w:val="000A63F1"/>
    <w:rsid w:val="000B6632"/>
    <w:rsid w:val="000C132F"/>
    <w:rsid w:val="000C2FE6"/>
    <w:rsid w:val="000C317F"/>
    <w:rsid w:val="000C67E8"/>
    <w:rsid w:val="000D2CDD"/>
    <w:rsid w:val="000D43F5"/>
    <w:rsid w:val="000D4525"/>
    <w:rsid w:val="000E0399"/>
    <w:rsid w:val="000E173F"/>
    <w:rsid w:val="000E7203"/>
    <w:rsid w:val="000E7E2D"/>
    <w:rsid w:val="000F2173"/>
    <w:rsid w:val="000F38D8"/>
    <w:rsid w:val="00100C77"/>
    <w:rsid w:val="00110A81"/>
    <w:rsid w:val="0011209E"/>
    <w:rsid w:val="001133AE"/>
    <w:rsid w:val="001176CD"/>
    <w:rsid w:val="00127FB7"/>
    <w:rsid w:val="00143E3B"/>
    <w:rsid w:val="0014625B"/>
    <w:rsid w:val="00146CA1"/>
    <w:rsid w:val="0015106D"/>
    <w:rsid w:val="00155A94"/>
    <w:rsid w:val="00161081"/>
    <w:rsid w:val="00162276"/>
    <w:rsid w:val="00170749"/>
    <w:rsid w:val="00170AC0"/>
    <w:rsid w:val="0017255C"/>
    <w:rsid w:val="00173B62"/>
    <w:rsid w:val="00190772"/>
    <w:rsid w:val="00194A80"/>
    <w:rsid w:val="0019574D"/>
    <w:rsid w:val="001B2586"/>
    <w:rsid w:val="001C4BE8"/>
    <w:rsid w:val="001E1EF2"/>
    <w:rsid w:val="001F0D58"/>
    <w:rsid w:val="001F4D23"/>
    <w:rsid w:val="001F71A5"/>
    <w:rsid w:val="001F7255"/>
    <w:rsid w:val="00200864"/>
    <w:rsid w:val="00206EAB"/>
    <w:rsid w:val="00220EF5"/>
    <w:rsid w:val="002238B6"/>
    <w:rsid w:val="00225257"/>
    <w:rsid w:val="00227F32"/>
    <w:rsid w:val="0023155B"/>
    <w:rsid w:val="00234B3D"/>
    <w:rsid w:val="00240E33"/>
    <w:rsid w:val="002428C5"/>
    <w:rsid w:val="00243448"/>
    <w:rsid w:val="002572B5"/>
    <w:rsid w:val="0026038F"/>
    <w:rsid w:val="00267CB7"/>
    <w:rsid w:val="002825B6"/>
    <w:rsid w:val="002833D9"/>
    <w:rsid w:val="00283C30"/>
    <w:rsid w:val="00287B79"/>
    <w:rsid w:val="00293EFF"/>
    <w:rsid w:val="002A6DB9"/>
    <w:rsid w:val="002B0AA0"/>
    <w:rsid w:val="002B0BE0"/>
    <w:rsid w:val="002B529F"/>
    <w:rsid w:val="002B7CB1"/>
    <w:rsid w:val="002C2677"/>
    <w:rsid w:val="002D3D47"/>
    <w:rsid w:val="002D7CED"/>
    <w:rsid w:val="002E384D"/>
    <w:rsid w:val="002F0E0A"/>
    <w:rsid w:val="002F1309"/>
    <w:rsid w:val="002F5654"/>
    <w:rsid w:val="002F7440"/>
    <w:rsid w:val="00302787"/>
    <w:rsid w:val="003040FE"/>
    <w:rsid w:val="003109FF"/>
    <w:rsid w:val="0031261C"/>
    <w:rsid w:val="00315877"/>
    <w:rsid w:val="0031746F"/>
    <w:rsid w:val="00325F3A"/>
    <w:rsid w:val="003277A3"/>
    <w:rsid w:val="00330A59"/>
    <w:rsid w:val="003327C7"/>
    <w:rsid w:val="003355B4"/>
    <w:rsid w:val="00346DD3"/>
    <w:rsid w:val="0035502F"/>
    <w:rsid w:val="003750E2"/>
    <w:rsid w:val="003852D8"/>
    <w:rsid w:val="00387226"/>
    <w:rsid w:val="00397CD6"/>
    <w:rsid w:val="003A4BD3"/>
    <w:rsid w:val="003A4E0D"/>
    <w:rsid w:val="003A5D8D"/>
    <w:rsid w:val="003B6941"/>
    <w:rsid w:val="003C46D9"/>
    <w:rsid w:val="003D688A"/>
    <w:rsid w:val="00400A4A"/>
    <w:rsid w:val="00403A0E"/>
    <w:rsid w:val="004071F8"/>
    <w:rsid w:val="0041454F"/>
    <w:rsid w:val="00426258"/>
    <w:rsid w:val="004330C3"/>
    <w:rsid w:val="004352B8"/>
    <w:rsid w:val="0044574A"/>
    <w:rsid w:val="00445AD2"/>
    <w:rsid w:val="00451729"/>
    <w:rsid w:val="004535F2"/>
    <w:rsid w:val="00462D51"/>
    <w:rsid w:val="00472F1E"/>
    <w:rsid w:val="00474D34"/>
    <w:rsid w:val="00475CB4"/>
    <w:rsid w:val="004762D9"/>
    <w:rsid w:val="00481801"/>
    <w:rsid w:val="0048518F"/>
    <w:rsid w:val="00497DE7"/>
    <w:rsid w:val="004A2525"/>
    <w:rsid w:val="004A2E4C"/>
    <w:rsid w:val="004A67F4"/>
    <w:rsid w:val="004A7164"/>
    <w:rsid w:val="004B4960"/>
    <w:rsid w:val="004B5854"/>
    <w:rsid w:val="004B6D14"/>
    <w:rsid w:val="004C4650"/>
    <w:rsid w:val="004C7D31"/>
    <w:rsid w:val="004D3767"/>
    <w:rsid w:val="004D751C"/>
    <w:rsid w:val="004D7B6A"/>
    <w:rsid w:val="004E1AC6"/>
    <w:rsid w:val="004E5E93"/>
    <w:rsid w:val="004F408B"/>
    <w:rsid w:val="00500836"/>
    <w:rsid w:val="00512220"/>
    <w:rsid w:val="00521C0B"/>
    <w:rsid w:val="0052323E"/>
    <w:rsid w:val="00527FBA"/>
    <w:rsid w:val="0053342D"/>
    <w:rsid w:val="0054074E"/>
    <w:rsid w:val="00543F86"/>
    <w:rsid w:val="00545B8E"/>
    <w:rsid w:val="00555113"/>
    <w:rsid w:val="00560BA2"/>
    <w:rsid w:val="005611C3"/>
    <w:rsid w:val="00562553"/>
    <w:rsid w:val="00565011"/>
    <w:rsid w:val="005815EE"/>
    <w:rsid w:val="00583394"/>
    <w:rsid w:val="00584C4E"/>
    <w:rsid w:val="005850EE"/>
    <w:rsid w:val="00590460"/>
    <w:rsid w:val="00593AB2"/>
    <w:rsid w:val="005974AE"/>
    <w:rsid w:val="0059766B"/>
    <w:rsid w:val="005A39C7"/>
    <w:rsid w:val="005A45CC"/>
    <w:rsid w:val="005A777D"/>
    <w:rsid w:val="005B5235"/>
    <w:rsid w:val="005B718E"/>
    <w:rsid w:val="005C72B5"/>
    <w:rsid w:val="005D0510"/>
    <w:rsid w:val="005D3704"/>
    <w:rsid w:val="005D3EA1"/>
    <w:rsid w:val="005D728B"/>
    <w:rsid w:val="005E04D6"/>
    <w:rsid w:val="005F10EA"/>
    <w:rsid w:val="005F6A6A"/>
    <w:rsid w:val="005F707F"/>
    <w:rsid w:val="00605298"/>
    <w:rsid w:val="00613F96"/>
    <w:rsid w:val="00616BA8"/>
    <w:rsid w:val="00624B3B"/>
    <w:rsid w:val="00636EC2"/>
    <w:rsid w:val="00651D0B"/>
    <w:rsid w:val="006520E2"/>
    <w:rsid w:val="006538A9"/>
    <w:rsid w:val="006548B1"/>
    <w:rsid w:val="00656D30"/>
    <w:rsid w:val="00660BA8"/>
    <w:rsid w:val="006674F7"/>
    <w:rsid w:val="00681ED2"/>
    <w:rsid w:val="00690D15"/>
    <w:rsid w:val="006A4970"/>
    <w:rsid w:val="006A569F"/>
    <w:rsid w:val="006B7DCE"/>
    <w:rsid w:val="006C43E1"/>
    <w:rsid w:val="006D665B"/>
    <w:rsid w:val="006D7741"/>
    <w:rsid w:val="006E1A48"/>
    <w:rsid w:val="006E4DF8"/>
    <w:rsid w:val="006F4B6D"/>
    <w:rsid w:val="006F7C5E"/>
    <w:rsid w:val="00700818"/>
    <w:rsid w:val="00706334"/>
    <w:rsid w:val="00713A82"/>
    <w:rsid w:val="00714B11"/>
    <w:rsid w:val="00716316"/>
    <w:rsid w:val="007218F0"/>
    <w:rsid w:val="00731F99"/>
    <w:rsid w:val="00734C21"/>
    <w:rsid w:val="007362AA"/>
    <w:rsid w:val="00737CE4"/>
    <w:rsid w:val="00737D02"/>
    <w:rsid w:val="00744329"/>
    <w:rsid w:val="007523BB"/>
    <w:rsid w:val="00754CC0"/>
    <w:rsid w:val="00773975"/>
    <w:rsid w:val="00775996"/>
    <w:rsid w:val="0078186D"/>
    <w:rsid w:val="00785351"/>
    <w:rsid w:val="00787431"/>
    <w:rsid w:val="007A2E66"/>
    <w:rsid w:val="007A5E9B"/>
    <w:rsid w:val="007B3407"/>
    <w:rsid w:val="007C50D7"/>
    <w:rsid w:val="007C74BE"/>
    <w:rsid w:val="007C7B86"/>
    <w:rsid w:val="007D0E61"/>
    <w:rsid w:val="007D5C45"/>
    <w:rsid w:val="007D7EAD"/>
    <w:rsid w:val="007E0524"/>
    <w:rsid w:val="00802BFF"/>
    <w:rsid w:val="008072BD"/>
    <w:rsid w:val="0080786E"/>
    <w:rsid w:val="00824536"/>
    <w:rsid w:val="0082553E"/>
    <w:rsid w:val="008303AD"/>
    <w:rsid w:val="008316BD"/>
    <w:rsid w:val="00833D46"/>
    <w:rsid w:val="00834783"/>
    <w:rsid w:val="00835094"/>
    <w:rsid w:val="00841ADE"/>
    <w:rsid w:val="00850AB0"/>
    <w:rsid w:val="00852D52"/>
    <w:rsid w:val="00854054"/>
    <w:rsid w:val="008550F8"/>
    <w:rsid w:val="00864483"/>
    <w:rsid w:val="008675E9"/>
    <w:rsid w:val="008678BD"/>
    <w:rsid w:val="00880216"/>
    <w:rsid w:val="00882DDA"/>
    <w:rsid w:val="00884DDD"/>
    <w:rsid w:val="00887A5F"/>
    <w:rsid w:val="00891258"/>
    <w:rsid w:val="00892C92"/>
    <w:rsid w:val="00897082"/>
    <w:rsid w:val="008A4FB8"/>
    <w:rsid w:val="008A5E0D"/>
    <w:rsid w:val="008A6B30"/>
    <w:rsid w:val="008C27CA"/>
    <w:rsid w:val="008C51E5"/>
    <w:rsid w:val="008D05F0"/>
    <w:rsid w:val="008D25A4"/>
    <w:rsid w:val="008D52B8"/>
    <w:rsid w:val="008E0857"/>
    <w:rsid w:val="008E486B"/>
    <w:rsid w:val="008E5F68"/>
    <w:rsid w:val="0090468B"/>
    <w:rsid w:val="0091075D"/>
    <w:rsid w:val="009235D0"/>
    <w:rsid w:val="00930D18"/>
    <w:rsid w:val="009546E9"/>
    <w:rsid w:val="0096280A"/>
    <w:rsid w:val="00963480"/>
    <w:rsid w:val="00982B08"/>
    <w:rsid w:val="00987024"/>
    <w:rsid w:val="00993276"/>
    <w:rsid w:val="009941F0"/>
    <w:rsid w:val="009953E5"/>
    <w:rsid w:val="009956B1"/>
    <w:rsid w:val="00995C07"/>
    <w:rsid w:val="009B2A0E"/>
    <w:rsid w:val="009B385A"/>
    <w:rsid w:val="009B38E9"/>
    <w:rsid w:val="009D117F"/>
    <w:rsid w:val="00A0034D"/>
    <w:rsid w:val="00A03148"/>
    <w:rsid w:val="00A04EC4"/>
    <w:rsid w:val="00A132C6"/>
    <w:rsid w:val="00A166BE"/>
    <w:rsid w:val="00A1739D"/>
    <w:rsid w:val="00A2226E"/>
    <w:rsid w:val="00A2602A"/>
    <w:rsid w:val="00A57552"/>
    <w:rsid w:val="00A63E3F"/>
    <w:rsid w:val="00A7046F"/>
    <w:rsid w:val="00A736C9"/>
    <w:rsid w:val="00A73902"/>
    <w:rsid w:val="00A9466B"/>
    <w:rsid w:val="00A955D8"/>
    <w:rsid w:val="00AA2BB4"/>
    <w:rsid w:val="00AC1B1D"/>
    <w:rsid w:val="00AC33D1"/>
    <w:rsid w:val="00AD74F6"/>
    <w:rsid w:val="00B12104"/>
    <w:rsid w:val="00B1276B"/>
    <w:rsid w:val="00B1797D"/>
    <w:rsid w:val="00B239AC"/>
    <w:rsid w:val="00B249B4"/>
    <w:rsid w:val="00B25B18"/>
    <w:rsid w:val="00B262FF"/>
    <w:rsid w:val="00B27E8A"/>
    <w:rsid w:val="00B32635"/>
    <w:rsid w:val="00B33C6F"/>
    <w:rsid w:val="00B376E1"/>
    <w:rsid w:val="00B37C9C"/>
    <w:rsid w:val="00B4230D"/>
    <w:rsid w:val="00B43B57"/>
    <w:rsid w:val="00B60E76"/>
    <w:rsid w:val="00B63E88"/>
    <w:rsid w:val="00B7019F"/>
    <w:rsid w:val="00B77EE4"/>
    <w:rsid w:val="00B8712F"/>
    <w:rsid w:val="00B92D99"/>
    <w:rsid w:val="00B9472A"/>
    <w:rsid w:val="00BA68F0"/>
    <w:rsid w:val="00BA79D9"/>
    <w:rsid w:val="00BB58D8"/>
    <w:rsid w:val="00BC3FC7"/>
    <w:rsid w:val="00BD1189"/>
    <w:rsid w:val="00BD2A99"/>
    <w:rsid w:val="00BD3807"/>
    <w:rsid w:val="00BD5DD8"/>
    <w:rsid w:val="00BE1480"/>
    <w:rsid w:val="00BE1B5E"/>
    <w:rsid w:val="00BE2F4F"/>
    <w:rsid w:val="00BE3518"/>
    <w:rsid w:val="00BE3BDE"/>
    <w:rsid w:val="00BE4CEF"/>
    <w:rsid w:val="00BE722F"/>
    <w:rsid w:val="00BF28FF"/>
    <w:rsid w:val="00BF4CF7"/>
    <w:rsid w:val="00C043A9"/>
    <w:rsid w:val="00C04DB7"/>
    <w:rsid w:val="00C05E15"/>
    <w:rsid w:val="00C07D7C"/>
    <w:rsid w:val="00C13664"/>
    <w:rsid w:val="00C2240A"/>
    <w:rsid w:val="00C35692"/>
    <w:rsid w:val="00C410F2"/>
    <w:rsid w:val="00C42D69"/>
    <w:rsid w:val="00C45DB5"/>
    <w:rsid w:val="00C46F39"/>
    <w:rsid w:val="00C64E8E"/>
    <w:rsid w:val="00C65F1E"/>
    <w:rsid w:val="00C835CB"/>
    <w:rsid w:val="00C87940"/>
    <w:rsid w:val="00CA3BD6"/>
    <w:rsid w:val="00CB3516"/>
    <w:rsid w:val="00CB4085"/>
    <w:rsid w:val="00CB40A8"/>
    <w:rsid w:val="00CB73E8"/>
    <w:rsid w:val="00CC0C93"/>
    <w:rsid w:val="00CC116B"/>
    <w:rsid w:val="00CC6A28"/>
    <w:rsid w:val="00CD72C2"/>
    <w:rsid w:val="00CE29C8"/>
    <w:rsid w:val="00CE71ED"/>
    <w:rsid w:val="00CF502E"/>
    <w:rsid w:val="00D00647"/>
    <w:rsid w:val="00D03EA3"/>
    <w:rsid w:val="00D11267"/>
    <w:rsid w:val="00D152E6"/>
    <w:rsid w:val="00D17D35"/>
    <w:rsid w:val="00D23B4C"/>
    <w:rsid w:val="00D3562C"/>
    <w:rsid w:val="00D43A70"/>
    <w:rsid w:val="00D4468F"/>
    <w:rsid w:val="00D44885"/>
    <w:rsid w:val="00D5012C"/>
    <w:rsid w:val="00D50B47"/>
    <w:rsid w:val="00D54CDB"/>
    <w:rsid w:val="00D57113"/>
    <w:rsid w:val="00D57660"/>
    <w:rsid w:val="00D57CA5"/>
    <w:rsid w:val="00D63497"/>
    <w:rsid w:val="00D64E65"/>
    <w:rsid w:val="00D73442"/>
    <w:rsid w:val="00D77166"/>
    <w:rsid w:val="00D77473"/>
    <w:rsid w:val="00D82834"/>
    <w:rsid w:val="00D83F8A"/>
    <w:rsid w:val="00DA65AC"/>
    <w:rsid w:val="00DC2D2A"/>
    <w:rsid w:val="00DE6C6F"/>
    <w:rsid w:val="00DF07FF"/>
    <w:rsid w:val="00DF5A3D"/>
    <w:rsid w:val="00DF640E"/>
    <w:rsid w:val="00E038EE"/>
    <w:rsid w:val="00E04098"/>
    <w:rsid w:val="00E076D4"/>
    <w:rsid w:val="00E07DF9"/>
    <w:rsid w:val="00E15E58"/>
    <w:rsid w:val="00E16A57"/>
    <w:rsid w:val="00E26AE6"/>
    <w:rsid w:val="00E318EF"/>
    <w:rsid w:val="00E31ED2"/>
    <w:rsid w:val="00E33166"/>
    <w:rsid w:val="00E376F4"/>
    <w:rsid w:val="00E405BF"/>
    <w:rsid w:val="00E43A68"/>
    <w:rsid w:val="00E472A3"/>
    <w:rsid w:val="00E5634C"/>
    <w:rsid w:val="00E67BB8"/>
    <w:rsid w:val="00E711D0"/>
    <w:rsid w:val="00E72CBB"/>
    <w:rsid w:val="00E76B91"/>
    <w:rsid w:val="00E939D3"/>
    <w:rsid w:val="00E95327"/>
    <w:rsid w:val="00E961BF"/>
    <w:rsid w:val="00E97A89"/>
    <w:rsid w:val="00EA0ED7"/>
    <w:rsid w:val="00EA4284"/>
    <w:rsid w:val="00EA4463"/>
    <w:rsid w:val="00EA4E3B"/>
    <w:rsid w:val="00EC2611"/>
    <w:rsid w:val="00EC738F"/>
    <w:rsid w:val="00ED466F"/>
    <w:rsid w:val="00EE1ED9"/>
    <w:rsid w:val="00EE3AF1"/>
    <w:rsid w:val="00EE7DA9"/>
    <w:rsid w:val="00EF3804"/>
    <w:rsid w:val="00EF5923"/>
    <w:rsid w:val="00F03884"/>
    <w:rsid w:val="00F03D9D"/>
    <w:rsid w:val="00F0710C"/>
    <w:rsid w:val="00F16CB2"/>
    <w:rsid w:val="00F2105F"/>
    <w:rsid w:val="00F223DC"/>
    <w:rsid w:val="00F23D44"/>
    <w:rsid w:val="00F34757"/>
    <w:rsid w:val="00F364F4"/>
    <w:rsid w:val="00F4057E"/>
    <w:rsid w:val="00F53600"/>
    <w:rsid w:val="00F6115C"/>
    <w:rsid w:val="00F649CA"/>
    <w:rsid w:val="00F71D8D"/>
    <w:rsid w:val="00F805C9"/>
    <w:rsid w:val="00F87BEF"/>
    <w:rsid w:val="00F90B3A"/>
    <w:rsid w:val="00F9371D"/>
    <w:rsid w:val="00F93E11"/>
    <w:rsid w:val="00F958DD"/>
    <w:rsid w:val="00FA13F9"/>
    <w:rsid w:val="00FA2172"/>
    <w:rsid w:val="00FC4411"/>
    <w:rsid w:val="00FC44DF"/>
    <w:rsid w:val="00FD65B4"/>
    <w:rsid w:val="00FE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CF7D5C9"/>
  <w15:docId w15:val="{6D208CB1-34D8-432E-A6C7-271FE0B0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C05E15"/>
    <w:pPr>
      <w:overflowPunct w:val="0"/>
      <w:autoSpaceDE w:val="0"/>
      <w:autoSpaceDN w:val="0"/>
      <w:adjustRightInd w:val="0"/>
      <w:ind w:left="1440" w:hanging="720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Indent"/>
    <w:qFormat/>
    <w:rsid w:val="00EA4284"/>
    <w:pPr>
      <w:keepNext/>
      <w:keepLines/>
      <w:numPr>
        <w:numId w:val="5"/>
      </w:numPr>
      <w:spacing w:before="240" w:line="240" w:lineRule="atLeast"/>
      <w:outlineLvl w:val="0"/>
    </w:pPr>
    <w:rPr>
      <w:rFonts w:ascii="Arial" w:hAnsi="Arial"/>
      <w:b/>
      <w:sz w:val="36"/>
      <w:lang w:val="en-GB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Indent2"/>
    <w:qFormat/>
    <w:rsid w:val="00EA4284"/>
    <w:pPr>
      <w:keepNext/>
      <w:keepLines/>
      <w:numPr>
        <w:ilvl w:val="1"/>
        <w:numId w:val="5"/>
      </w:numPr>
      <w:spacing w:before="240"/>
      <w:outlineLvl w:val="1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Indent3"/>
    <w:link w:val="3Char"/>
    <w:qFormat/>
    <w:rsid w:val="00EA4284"/>
    <w:pPr>
      <w:keepNext/>
      <w:keepLines/>
      <w:numPr>
        <w:ilvl w:val="2"/>
        <w:numId w:val="5"/>
      </w:numPr>
      <w:spacing w:before="240"/>
      <w:outlineLvl w:val="2"/>
    </w:pPr>
    <w:rPr>
      <w:b/>
      <w:sz w:val="24"/>
    </w:rPr>
  </w:style>
  <w:style w:type="paragraph" w:styleId="4">
    <w:name w:val="heading 4"/>
    <w:basedOn w:val="a3"/>
    <w:next w:val="Indent4"/>
    <w:qFormat/>
    <w:rsid w:val="005815EE"/>
    <w:pPr>
      <w:keepNext/>
      <w:keepLines/>
      <w:numPr>
        <w:ilvl w:val="3"/>
        <w:numId w:val="5"/>
      </w:numPr>
      <w:spacing w:before="240"/>
      <w:outlineLvl w:val="3"/>
    </w:pPr>
    <w:rPr>
      <w:rFonts w:ascii="Arial" w:hAnsi="Arial"/>
      <w:b/>
    </w:rPr>
  </w:style>
  <w:style w:type="paragraph" w:styleId="5">
    <w:name w:val="heading 5"/>
    <w:basedOn w:val="a3"/>
    <w:next w:val="a3"/>
    <w:qFormat/>
    <w:rsid w:val="005815EE"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rsid w:val="005815EE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rsid w:val="005815EE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3"/>
    <w:next w:val="a3"/>
    <w:qFormat/>
    <w:rsid w:val="005815EE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3"/>
    <w:next w:val="a3"/>
    <w:qFormat/>
    <w:rsid w:val="005815EE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rsid w:val="005815EE"/>
    <w:pPr>
      <w:keepNext/>
      <w:spacing w:before="120"/>
      <w:ind w:left="720" w:firstLine="0"/>
    </w:pPr>
  </w:style>
  <w:style w:type="paragraph" w:customStyle="1" w:styleId="Indent2">
    <w:name w:val="Indent2"/>
    <w:basedOn w:val="a3"/>
    <w:rsid w:val="005815EE"/>
    <w:pPr>
      <w:spacing w:before="120"/>
      <w:ind w:firstLine="0"/>
    </w:pPr>
    <w:rPr>
      <w:color w:val="000000"/>
    </w:rPr>
  </w:style>
  <w:style w:type="paragraph" w:customStyle="1" w:styleId="Indent3">
    <w:name w:val="Indent3"/>
    <w:basedOn w:val="a3"/>
    <w:rsid w:val="005815EE"/>
    <w:pPr>
      <w:spacing w:before="120"/>
      <w:ind w:left="2160" w:firstLine="0"/>
    </w:pPr>
  </w:style>
  <w:style w:type="paragraph" w:customStyle="1" w:styleId="Indent4">
    <w:name w:val="Indent4"/>
    <w:basedOn w:val="a3"/>
    <w:rsid w:val="005815EE"/>
    <w:pPr>
      <w:spacing w:before="120"/>
      <w:ind w:left="2520" w:firstLine="0"/>
    </w:pPr>
    <w:rPr>
      <w:color w:val="000000"/>
    </w:rPr>
  </w:style>
  <w:style w:type="paragraph" w:customStyle="1" w:styleId="13">
    <w:name w:val="본문1"/>
    <w:basedOn w:val="a3"/>
    <w:rsid w:val="005815EE"/>
    <w:pPr>
      <w:keepLines/>
      <w:spacing w:after="120"/>
      <w:ind w:left="450" w:firstLine="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rsid w:val="005815EE"/>
    <w:pPr>
      <w:tabs>
        <w:tab w:val="center" w:pos="4320"/>
        <w:tab w:val="right" w:pos="8640"/>
      </w:tabs>
    </w:pPr>
  </w:style>
  <w:style w:type="paragraph" w:styleId="a8">
    <w:name w:val="footer"/>
    <w:aliases w:val="footer odd"/>
    <w:basedOn w:val="a3"/>
    <w:link w:val="Char0"/>
    <w:uiPriority w:val="99"/>
    <w:rsid w:val="005815EE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rsid w:val="005815EE"/>
    <w:pPr>
      <w:keepLines/>
      <w:spacing w:after="120"/>
      <w:ind w:left="1080" w:hanging="360"/>
    </w:pPr>
    <w:rPr>
      <w:rFonts w:ascii="Arial" w:hAnsi="Arial"/>
    </w:rPr>
  </w:style>
  <w:style w:type="paragraph" w:customStyle="1" w:styleId="Text">
    <w:name w:val="Text"/>
    <w:basedOn w:val="a3"/>
    <w:rsid w:val="005815EE"/>
    <w:pPr>
      <w:keepLines/>
      <w:spacing w:after="120"/>
      <w:ind w:left="1800"/>
    </w:pPr>
    <w:rPr>
      <w:rFonts w:ascii="Arial" w:hAnsi="Arial"/>
    </w:rPr>
  </w:style>
  <w:style w:type="paragraph" w:customStyle="1" w:styleId="blankpage">
    <w:name w:val="blank page"/>
    <w:basedOn w:val="Indent"/>
    <w:rsid w:val="005815EE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5815EE"/>
    <w:pPr>
      <w:spacing w:after="0"/>
      <w:ind w:left="2160"/>
    </w:pPr>
  </w:style>
  <w:style w:type="paragraph" w:customStyle="1" w:styleId="TextBullet2">
    <w:name w:val="Text Bullet 2"/>
    <w:basedOn w:val="TextBullet"/>
    <w:rsid w:val="005815EE"/>
    <w:pPr>
      <w:spacing w:after="120"/>
    </w:pPr>
  </w:style>
  <w:style w:type="paragraph" w:customStyle="1" w:styleId="Graphic">
    <w:name w:val="Graphic"/>
    <w:basedOn w:val="a3"/>
    <w:next w:val="a3"/>
    <w:rsid w:val="005815EE"/>
    <w:pPr>
      <w:keepLines/>
      <w:spacing w:before="240" w:after="240"/>
      <w:ind w:left="0" w:firstLine="0"/>
      <w:jc w:val="center"/>
    </w:pPr>
    <w:rPr>
      <w:rFonts w:ascii="Arial" w:hAnsi="Arial"/>
    </w:rPr>
  </w:style>
  <w:style w:type="character" w:styleId="a9">
    <w:name w:val="page number"/>
    <w:basedOn w:val="a4"/>
    <w:rsid w:val="005815EE"/>
  </w:style>
  <w:style w:type="paragraph" w:styleId="aa">
    <w:name w:val="Title"/>
    <w:basedOn w:val="1"/>
    <w:qFormat/>
    <w:rsid w:val="005815EE"/>
    <w:pPr>
      <w:spacing w:before="120" w:line="240" w:lineRule="auto"/>
      <w:ind w:left="850" w:hanging="850"/>
      <w:jc w:val="center"/>
      <w:outlineLvl w:val="9"/>
    </w:pPr>
    <w:rPr>
      <w:rFonts w:ascii="Helvetica" w:hAnsi="Helvetica"/>
    </w:rPr>
  </w:style>
  <w:style w:type="paragraph" w:customStyle="1" w:styleId="Bullet2">
    <w:name w:val="Bullet2"/>
    <w:basedOn w:val="Bullet3"/>
    <w:rsid w:val="005815EE"/>
    <w:pPr>
      <w:ind w:left="1800"/>
    </w:pPr>
  </w:style>
  <w:style w:type="paragraph" w:customStyle="1" w:styleId="Bullet3">
    <w:name w:val="Bullet3"/>
    <w:basedOn w:val="Bullet"/>
    <w:rsid w:val="005815EE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5815EE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rsid w:val="005815EE"/>
    <w:pPr>
      <w:ind w:left="720"/>
    </w:pPr>
  </w:style>
  <w:style w:type="paragraph" w:customStyle="1" w:styleId="TitlePageMainHead">
    <w:name w:val="Title Page Main Head"/>
    <w:rsid w:val="005815EE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3"/>
    <w:rsid w:val="005815EE"/>
    <w:pPr>
      <w:ind w:left="720"/>
    </w:pPr>
  </w:style>
  <w:style w:type="paragraph" w:customStyle="1" w:styleId="Normal1stindent">
    <w:name w:val="Normal 1st indent"/>
    <w:basedOn w:val="a3"/>
    <w:rsid w:val="005815EE"/>
    <w:pPr>
      <w:ind w:left="2160"/>
    </w:pPr>
  </w:style>
  <w:style w:type="paragraph" w:customStyle="1" w:styleId="Normal2ndindent">
    <w:name w:val="Normal 2nd indent"/>
    <w:basedOn w:val="Normal1stindent"/>
    <w:rsid w:val="005815EE"/>
    <w:pPr>
      <w:ind w:left="2880"/>
    </w:pPr>
  </w:style>
  <w:style w:type="paragraph" w:customStyle="1" w:styleId="Note">
    <w:name w:val="Note"/>
    <w:basedOn w:val="Note2"/>
    <w:rsid w:val="005815EE"/>
    <w:pPr>
      <w:ind w:left="1440"/>
    </w:pPr>
  </w:style>
  <w:style w:type="paragraph" w:customStyle="1" w:styleId="Note2">
    <w:name w:val="Note2"/>
    <w:basedOn w:val="a3"/>
    <w:rsid w:val="005815EE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rsid w:val="005815EE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5815EE"/>
    <w:pPr>
      <w:ind w:left="3240"/>
    </w:pPr>
  </w:style>
  <w:style w:type="paragraph" w:customStyle="1" w:styleId="Style1">
    <w:name w:val="Style1"/>
    <w:basedOn w:val="Bullet"/>
    <w:rsid w:val="005815EE"/>
    <w:pPr>
      <w:ind w:left="2520"/>
    </w:pPr>
  </w:style>
  <w:style w:type="paragraph" w:customStyle="1" w:styleId="TableText">
    <w:name w:val="Table Text"/>
    <w:basedOn w:val="a3"/>
    <w:rsid w:val="005815EE"/>
    <w:pPr>
      <w:spacing w:after="60"/>
      <w:ind w:left="0" w:firstLine="0"/>
    </w:pPr>
  </w:style>
  <w:style w:type="paragraph" w:customStyle="1" w:styleId="Title12">
    <w:name w:val="Title12"/>
    <w:basedOn w:val="aa"/>
    <w:rsid w:val="005815EE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14">
    <w:name w:val="toc 1"/>
    <w:basedOn w:val="a3"/>
    <w:next w:val="a3"/>
    <w:autoRedefine/>
    <w:uiPriority w:val="39"/>
    <w:rsid w:val="00D03EA3"/>
    <w:pPr>
      <w:tabs>
        <w:tab w:val="left" w:pos="850"/>
        <w:tab w:val="right" w:leader="dot" w:pos="8640"/>
      </w:tabs>
      <w:overflowPunct/>
      <w:autoSpaceDE/>
      <w:autoSpaceDN/>
      <w:adjustRightInd/>
      <w:spacing w:before="120"/>
      <w:ind w:leftChars="200" w:left="400" w:firstLine="0"/>
      <w:jc w:val="center"/>
      <w:textAlignment w:val="auto"/>
    </w:pPr>
    <w:rPr>
      <w:rFonts w:ascii="Arial" w:eastAsia="맑은 고딕" w:hAnsi="Arial"/>
      <w:b/>
      <w:caps/>
    </w:rPr>
  </w:style>
  <w:style w:type="paragraph" w:styleId="23">
    <w:name w:val="toc 2"/>
    <w:basedOn w:val="a3"/>
    <w:next w:val="a3"/>
    <w:autoRedefine/>
    <w:uiPriority w:val="39"/>
    <w:rsid w:val="00D03EA3"/>
    <w:pPr>
      <w:tabs>
        <w:tab w:val="left" w:pos="850"/>
        <w:tab w:val="left" w:pos="1200"/>
        <w:tab w:val="right" w:leader="dot" w:pos="8640"/>
      </w:tabs>
      <w:overflowPunct/>
      <w:autoSpaceDE/>
      <w:autoSpaceDN/>
      <w:adjustRightInd/>
      <w:ind w:leftChars="300" w:left="600" w:firstLine="0"/>
      <w:jc w:val="center"/>
      <w:textAlignment w:val="auto"/>
    </w:pPr>
    <w:rPr>
      <w:rFonts w:ascii="Arial" w:eastAsia="맑은 고딕" w:hAnsi="Arial"/>
    </w:rPr>
  </w:style>
  <w:style w:type="paragraph" w:styleId="32">
    <w:name w:val="toc 3"/>
    <w:basedOn w:val="a3"/>
    <w:next w:val="a3"/>
    <w:autoRedefine/>
    <w:uiPriority w:val="39"/>
    <w:rsid w:val="00D03EA3"/>
    <w:pPr>
      <w:tabs>
        <w:tab w:val="left" w:pos="1600"/>
        <w:tab w:val="right" w:leader="dot" w:pos="8640"/>
      </w:tabs>
      <w:overflowPunct/>
      <w:autoSpaceDE/>
      <w:autoSpaceDN/>
      <w:adjustRightInd/>
      <w:ind w:leftChars="400" w:left="800" w:firstLine="0"/>
      <w:jc w:val="center"/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rsid w:val="005815EE"/>
    <w:pPr>
      <w:tabs>
        <w:tab w:val="right" w:leader="dot" w:pos="864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rsid w:val="005815EE"/>
    <w:pPr>
      <w:tabs>
        <w:tab w:val="right" w:leader="dot" w:pos="864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rsid w:val="005815EE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rsid w:val="005815EE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rsid w:val="005815EE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rsid w:val="005815EE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rsid w:val="005815EE"/>
    <w:pPr>
      <w:spacing w:line="240" w:lineRule="auto"/>
      <w:jc w:val="center"/>
      <w:outlineLvl w:val="9"/>
    </w:pPr>
    <w:rPr>
      <w:kern w:val="28"/>
      <w:sz w:val="32"/>
      <w:lang w:val="en-US"/>
    </w:rPr>
  </w:style>
  <w:style w:type="paragraph" w:customStyle="1" w:styleId="ab">
    <w:name w:val="개요글"/>
    <w:basedOn w:val="a3"/>
    <w:rsid w:val="005815EE"/>
    <w:pPr>
      <w:autoSpaceDE/>
      <w:autoSpaceDN/>
      <w:spacing w:line="260" w:lineRule="atLeast"/>
      <w:ind w:left="425"/>
    </w:pPr>
    <w:rPr>
      <w:rFonts w:ascii="바탕체"/>
    </w:rPr>
  </w:style>
  <w:style w:type="paragraph" w:customStyle="1" w:styleId="AuthorDateTitlePa">
    <w:name w:val="Author/Date Title Pa"/>
    <w:rsid w:val="005815EE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3"/>
    <w:rsid w:val="005815EE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rsid w:val="005815EE"/>
    <w:pPr>
      <w:keepLines/>
      <w:spacing w:after="120"/>
      <w:ind w:left="180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rsid w:val="005815EE"/>
    <w:pPr>
      <w:keepNext/>
      <w:spacing w:before="240"/>
      <w:jc w:val="center"/>
    </w:pPr>
    <w:rPr>
      <w:b/>
      <w:sz w:val="24"/>
    </w:rPr>
  </w:style>
  <w:style w:type="paragraph" w:customStyle="1" w:styleId="a">
    <w:name w:val="중제목"/>
    <w:basedOn w:val="a3"/>
    <w:next w:val="a3"/>
    <w:rsid w:val="005815EE"/>
    <w:pPr>
      <w:numPr>
        <w:numId w:val="1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rsid w:val="005815EE"/>
    <w:pPr>
      <w:spacing w:after="180"/>
    </w:pPr>
  </w:style>
  <w:style w:type="paragraph" w:styleId="ad">
    <w:name w:val="Body Text First Indent"/>
    <w:aliases w:val="본문 첫 줄 들여쓰기 Char"/>
    <w:basedOn w:val="ac"/>
    <w:rsid w:val="005815EE"/>
    <w:pPr>
      <w:ind w:firstLineChars="100" w:firstLine="210"/>
    </w:pPr>
  </w:style>
  <w:style w:type="paragraph" w:styleId="ae">
    <w:name w:val="Body Text Indent"/>
    <w:basedOn w:val="a3"/>
    <w:rsid w:val="005815EE"/>
    <w:pPr>
      <w:spacing w:after="180"/>
      <w:ind w:leftChars="400" w:left="851"/>
    </w:pPr>
  </w:style>
  <w:style w:type="paragraph" w:styleId="24">
    <w:name w:val="Body Text First Indent 2"/>
    <w:basedOn w:val="ae"/>
    <w:rsid w:val="005815EE"/>
    <w:pPr>
      <w:ind w:firstLineChars="100" w:firstLine="210"/>
    </w:pPr>
  </w:style>
  <w:style w:type="character" w:customStyle="1" w:styleId="CharCharChar">
    <w:name w:val="본문 첫 줄 들여쓰기 Char Char Char"/>
    <w:basedOn w:val="a4"/>
    <w:rsid w:val="005815EE"/>
    <w:rPr>
      <w:rFonts w:ascii="Book Antiqua" w:eastAsia="바탕체" w:hAnsi="Book Antiqua"/>
      <w:lang w:val="en-US" w:eastAsia="ko-KR" w:bidi="ar-SA"/>
    </w:rPr>
  </w:style>
  <w:style w:type="character" w:customStyle="1" w:styleId="CharChar">
    <w:name w:val="Char Char"/>
    <w:basedOn w:val="a4"/>
    <w:rsid w:val="005815EE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3"/>
    <w:autoRedefine/>
    <w:rsid w:val="005815EE"/>
    <w:pPr>
      <w:numPr>
        <w:numId w:val="2"/>
      </w:numPr>
    </w:pPr>
  </w:style>
  <w:style w:type="paragraph" w:customStyle="1" w:styleId="2251">
    <w:name w:val="스타일 목차 2 + 왼쪽:  2.5 글자 오른쪽:  1 글자"/>
    <w:basedOn w:val="23"/>
    <w:rsid w:val="005815EE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rsid w:val="005815EE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sid w:val="005815EE"/>
    <w:rPr>
      <w:sz w:val="18"/>
      <w:szCs w:val="18"/>
    </w:rPr>
  </w:style>
  <w:style w:type="paragraph" w:styleId="af0">
    <w:name w:val="annotation text"/>
    <w:basedOn w:val="a3"/>
    <w:semiHidden/>
    <w:rsid w:val="005815EE"/>
    <w:pPr>
      <w:widowControl w:val="0"/>
      <w:overflowPunct/>
      <w:autoSpaceDE/>
      <w:autoSpaceDN/>
      <w:adjustRightInd/>
      <w:spacing w:line="240" w:lineRule="atLeast"/>
      <w:ind w:left="0" w:firstLine="0"/>
      <w:textAlignment w:val="auto"/>
    </w:pPr>
    <w:rPr>
      <w:rFonts w:ascii="Times New Roman" w:eastAsia="바탕" w:hAnsi="Times New Roman"/>
      <w:lang w:eastAsia="en-US"/>
    </w:rPr>
  </w:style>
  <w:style w:type="paragraph" w:styleId="af1">
    <w:name w:val="Balloon Text"/>
    <w:basedOn w:val="a3"/>
    <w:semiHidden/>
    <w:rsid w:val="005815EE"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rsid w:val="005815EE"/>
    <w:pPr>
      <w:spacing w:line="260" w:lineRule="atLeast"/>
      <w:ind w:leftChars="100" w:left="1840" w:rightChars="100" w:right="100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rsid w:val="005815EE"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rsid w:val="005815EE"/>
    <w:pPr>
      <w:numPr>
        <w:ilvl w:val="1"/>
        <w:numId w:val="3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basedOn w:val="a4"/>
    <w:uiPriority w:val="99"/>
    <w:rsid w:val="005815EE"/>
    <w:rPr>
      <w:color w:val="0000FF"/>
      <w:u w:val="single"/>
    </w:rPr>
  </w:style>
  <w:style w:type="paragraph" w:styleId="25">
    <w:name w:val="Body Text 2"/>
    <w:basedOn w:val="a3"/>
    <w:rsid w:val="005815EE"/>
    <w:pPr>
      <w:spacing w:after="180" w:line="480" w:lineRule="auto"/>
    </w:pPr>
  </w:style>
  <w:style w:type="paragraph" w:customStyle="1" w:styleId="af4">
    <w:name w:val="규정제목"/>
    <w:basedOn w:val="a3"/>
    <w:rsid w:val="005815EE"/>
    <w:pPr>
      <w:widowControl w:val="0"/>
      <w:wordWrap w:val="0"/>
      <w:overflowPunct/>
      <w:autoSpaceDE/>
      <w:autoSpaceDN/>
      <w:spacing w:before="120" w:after="120" w:line="360" w:lineRule="atLeast"/>
      <w:ind w:left="0" w:firstLine="0"/>
      <w:jc w:val="both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rsid w:val="005815EE"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rsid w:val="005815EE"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rsid w:val="005815EE"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rsid w:val="005815EE"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rsid w:val="005815EE"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rsid w:val="005815EE"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rsid w:val="005815EE"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rsid w:val="005815EE"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rsid w:val="005815EE"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rsid w:val="005815EE"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rsid w:val="005815EE"/>
    <w:pPr>
      <w:overflowPunct/>
      <w:autoSpaceDE/>
      <w:autoSpaceDN/>
      <w:adjustRightInd/>
      <w:spacing w:after="160" w:line="300" w:lineRule="exact"/>
      <w:ind w:left="0" w:firstLine="0"/>
      <w:jc w:val="both"/>
      <w:textAlignment w:val="auto"/>
    </w:pPr>
    <w:rPr>
      <w:rFonts w:ascii="Arial" w:hAnsi="Arial"/>
      <w:sz w:val="22"/>
    </w:rPr>
  </w:style>
  <w:style w:type="paragraph" w:customStyle="1" w:styleId="af6">
    <w:name w:val="바탕글"/>
    <w:rsid w:val="005815EE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7">
    <w:name w:val="FollowedHyperlink"/>
    <w:basedOn w:val="a4"/>
    <w:rsid w:val="005815EE"/>
    <w:rPr>
      <w:color w:val="800080"/>
      <w:u w:val="single"/>
    </w:rPr>
  </w:style>
  <w:style w:type="paragraph" w:styleId="af8">
    <w:name w:val="Normal Indent"/>
    <w:basedOn w:val="a3"/>
    <w:rsid w:val="005815EE"/>
    <w:pPr>
      <w:overflowPunct/>
      <w:autoSpaceDE/>
      <w:autoSpaceDN/>
      <w:adjustRightInd/>
      <w:spacing w:line="360" w:lineRule="atLeast"/>
      <w:ind w:left="0" w:firstLineChars="200" w:firstLine="200"/>
      <w:jc w:val="both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rsid w:val="005815EE"/>
    <w:pPr>
      <w:tabs>
        <w:tab w:val="num" w:pos="1872"/>
      </w:tabs>
      <w:spacing w:before="60" w:after="60"/>
      <w:ind w:left="1872" w:hanging="432"/>
    </w:pPr>
    <w:rPr>
      <w:iCs/>
    </w:rPr>
  </w:style>
  <w:style w:type="paragraph" w:customStyle="1" w:styleId="Bodytext">
    <w:name w:val="Bodytext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1080" w:right="115" w:firstLine="0"/>
      <w:jc w:val="both"/>
      <w:textAlignment w:val="auto"/>
    </w:pPr>
    <w:rPr>
      <w:rFonts w:ascii="Arial" w:eastAsia="굴림체" w:hAnsi="Arial"/>
      <w:lang w:eastAsia="en-US"/>
    </w:rPr>
  </w:style>
  <w:style w:type="paragraph" w:customStyle="1" w:styleId="tablehead">
    <w:name w:val="tablehead"/>
    <w:basedOn w:val="a3"/>
    <w:rsid w:val="005815EE"/>
    <w:pPr>
      <w:widowControl w:val="0"/>
      <w:numPr>
        <w:ilvl w:val="12"/>
      </w:numPr>
      <w:overflowPunct/>
      <w:autoSpaceDE/>
      <w:autoSpaceDN/>
      <w:adjustRightInd/>
      <w:spacing w:before="26" w:after="26" w:line="240" w:lineRule="atLeast"/>
      <w:ind w:left="1440" w:right="115" w:hanging="720"/>
      <w:jc w:val="center"/>
      <w:textAlignment w:val="auto"/>
    </w:pPr>
    <w:rPr>
      <w:rFonts w:ascii="Arial" w:eastAsia="바탕" w:hAnsi="Arial"/>
      <w:b/>
      <w:iCs/>
      <w:lang w:eastAsia="en-US"/>
    </w:rPr>
  </w:style>
  <w:style w:type="paragraph" w:styleId="27">
    <w:name w:val="List 2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coverart">
    <w:name w:val="coverart"/>
    <w:next w:val="a3"/>
    <w:rsid w:val="005815EE"/>
    <w:pPr>
      <w:widowControl w:val="0"/>
    </w:pPr>
    <w:rPr>
      <w:rFonts w:ascii="Arial" w:eastAsia="바탕" w:hAnsi="Arial"/>
      <w:lang w:eastAsia="en-US"/>
    </w:rPr>
  </w:style>
  <w:style w:type="paragraph" w:styleId="af9">
    <w:name w:val="List Bullet"/>
    <w:basedOn w:val="a3"/>
    <w:autoRedefine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34">
    <w:name w:val="List Bullet 3"/>
    <w:basedOn w:val="a3"/>
    <w:autoRedefine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2">
    <w:name w:val="List Bullet 4"/>
    <w:basedOn w:val="a3"/>
    <w:autoRedefine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2">
    <w:name w:val="List Bullet 5"/>
    <w:basedOn w:val="a3"/>
    <w:autoRedefine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styleId="afa">
    <w:name w:val="List Number"/>
    <w:basedOn w:val="a3"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28">
    <w:name w:val="List Number 2"/>
    <w:basedOn w:val="a3"/>
    <w:rsid w:val="005815EE"/>
    <w:pPr>
      <w:widowControl w:val="0"/>
      <w:tabs>
        <w:tab w:val="num" w:pos="720"/>
      </w:tabs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styleId="35">
    <w:name w:val="List Number 3"/>
    <w:basedOn w:val="a3"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3">
    <w:name w:val="List Number 4"/>
    <w:basedOn w:val="a3"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3">
    <w:name w:val="List Number 5"/>
    <w:basedOn w:val="a3"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BodyBull1">
    <w:name w:val="BodyBull1"/>
    <w:basedOn w:val="BodyNum"/>
    <w:rsid w:val="005815EE"/>
    <w:pPr>
      <w:widowControl/>
      <w:tabs>
        <w:tab w:val="clear" w:pos="1872"/>
        <w:tab w:val="num" w:pos="1800"/>
      </w:tabs>
      <w:ind w:left="1800" w:hanging="360"/>
    </w:pPr>
  </w:style>
  <w:style w:type="paragraph" w:customStyle="1" w:styleId="BodyBull2">
    <w:name w:val="BodyBull2"/>
    <w:basedOn w:val="BodyBull1"/>
    <w:rsid w:val="005815EE"/>
    <w:pPr>
      <w:tabs>
        <w:tab w:val="clear" w:pos="1800"/>
        <w:tab w:val="num" w:pos="0"/>
        <w:tab w:val="num" w:pos="425"/>
        <w:tab w:val="num" w:pos="2160"/>
      </w:tabs>
      <w:ind w:left="2160" w:hanging="425"/>
    </w:pPr>
  </w:style>
  <w:style w:type="paragraph" w:customStyle="1" w:styleId="afb">
    <w:name w:val="글머리표_"/>
    <w:basedOn w:val="a3"/>
    <w:rsid w:val="005815EE"/>
    <w:pPr>
      <w:tabs>
        <w:tab w:val="num" w:pos="1200"/>
      </w:tabs>
      <w:ind w:left="1200" w:hanging="400"/>
    </w:pPr>
  </w:style>
  <w:style w:type="paragraph" w:customStyle="1" w:styleId="44">
    <w:name w:val="표준4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284" w:hanging="284"/>
      <w:jc w:val="both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rsid w:val="005815EE"/>
    <w:pPr>
      <w:keepNext/>
      <w:numPr>
        <w:ilvl w:val="12"/>
      </w:numPr>
      <w:snapToGrid w:val="0"/>
      <w:spacing w:before="100" w:beforeAutospacing="1" w:after="100" w:afterAutospacing="1"/>
      <w:ind w:left="1440" w:hanging="720"/>
      <w:jc w:val="center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rsid w:val="005815EE"/>
    <w:pPr>
      <w:widowControl w:val="0"/>
      <w:tabs>
        <w:tab w:val="num" w:pos="360"/>
      </w:tabs>
      <w:wordWrap w:val="0"/>
      <w:overflowPunct/>
      <w:autoSpaceDE/>
      <w:autoSpaceDN/>
      <w:spacing w:line="360" w:lineRule="atLeast"/>
      <w:ind w:left="170" w:hanging="170"/>
      <w:jc w:val="both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rsid w:val="005815EE"/>
    <w:pPr>
      <w:ind w:left="709" w:firstLine="0"/>
    </w:pPr>
  </w:style>
  <w:style w:type="paragraph" w:customStyle="1" w:styleId="afd">
    <w:name w:val="보고서_본문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720" w:firstLine="0"/>
      <w:jc w:val="both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rsid w:val="005815EE"/>
    <w:pPr>
      <w:widowControl w:val="0"/>
      <w:wordWrap w:val="0"/>
      <w:overflowPunct/>
      <w:spacing w:before="48"/>
      <w:ind w:left="360" w:hanging="360"/>
    </w:pPr>
    <w:rPr>
      <w:rFonts w:ascii="Palatino" w:eastAsia="Palatino" w:hAnsi="Times"/>
    </w:rPr>
  </w:style>
  <w:style w:type="paragraph" w:customStyle="1" w:styleId="L2">
    <w:name w:val="L2"/>
    <w:basedOn w:val="a3"/>
    <w:rsid w:val="005815EE"/>
    <w:pPr>
      <w:widowControl w:val="0"/>
      <w:wordWrap w:val="0"/>
      <w:overflowPunct/>
      <w:spacing w:before="48"/>
      <w:ind w:left="720" w:hanging="360"/>
    </w:pPr>
    <w:rPr>
      <w:rFonts w:ascii="Palatino" w:eastAsia="Palatino" w:hAnsi="Times"/>
    </w:rPr>
  </w:style>
  <w:style w:type="paragraph" w:customStyle="1" w:styleId="tty80">
    <w:name w:val="tty80"/>
    <w:basedOn w:val="a3"/>
    <w:rsid w:val="005815EE"/>
    <w:pPr>
      <w:overflowPunct/>
      <w:autoSpaceDE/>
      <w:autoSpaceDN/>
      <w:adjustRightInd/>
      <w:ind w:left="0" w:firstLine="0"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rsid w:val="005815EE"/>
    <w:pPr>
      <w:widowControl w:val="0"/>
      <w:numPr>
        <w:numId w:val="4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e">
    <w:name w:val="본문 가이드"/>
    <w:basedOn w:val="a3"/>
    <w:rsid w:val="005815EE"/>
    <w:pPr>
      <w:widowControl w:val="0"/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i/>
      <w:iCs/>
      <w:color w:val="0000FF"/>
      <w:kern w:val="2"/>
      <w:szCs w:val="24"/>
    </w:rPr>
  </w:style>
  <w:style w:type="paragraph" w:customStyle="1" w:styleId="aff">
    <w:name w:val="표 목차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0" w:firstLine="0"/>
      <w:jc w:val="center"/>
    </w:pPr>
    <w:rPr>
      <w:rFonts w:ascii="Arial" w:hAnsi="Arial"/>
    </w:rPr>
  </w:style>
  <w:style w:type="paragraph" w:styleId="aff0">
    <w:name w:val="No Spacing"/>
    <w:link w:val="Char2"/>
    <w:uiPriority w:val="1"/>
    <w:qFormat/>
    <w:rsid w:val="00D17D35"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rsid w:val="005815EE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sid w:val="005815EE"/>
    <w:rPr>
      <w:b/>
      <w:bCs/>
    </w:rPr>
  </w:style>
  <w:style w:type="paragraph" w:customStyle="1" w:styleId="aff3">
    <w:name w:val="표/그림 제목"/>
    <w:basedOn w:val="a3"/>
    <w:next w:val="a3"/>
    <w:rsid w:val="005815EE"/>
    <w:pPr>
      <w:widowControl w:val="0"/>
      <w:wordWrap w:val="0"/>
      <w:overflowPunct/>
      <w:adjustRightInd/>
      <w:ind w:left="0" w:firstLine="0"/>
      <w:jc w:val="center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4">
    <w:name w:val="코드 소스"/>
    <w:basedOn w:val="a3"/>
    <w:rsid w:val="005815EE"/>
    <w:pPr>
      <w:widowControl w:val="0"/>
      <w:wordWrap w:val="0"/>
      <w:overflowPunct/>
      <w:adjustRightInd/>
      <w:snapToGrid w:val="0"/>
      <w:spacing w:line="240" w:lineRule="atLeast"/>
      <w:ind w:left="0" w:firstLine="0"/>
      <w:textAlignment w:val="auto"/>
    </w:pPr>
    <w:rPr>
      <w:rFonts w:ascii="Lucida Console" w:eastAsia="굴림" w:hAnsi="Lucida Console"/>
      <w:kern w:val="2"/>
      <w:sz w:val="16"/>
      <w:szCs w:val="24"/>
    </w:rPr>
  </w:style>
  <w:style w:type="paragraph" w:styleId="aff5">
    <w:name w:val="table of figures"/>
    <w:basedOn w:val="a3"/>
    <w:next w:val="a3"/>
    <w:semiHidden/>
    <w:rsid w:val="005815EE"/>
    <w:pPr>
      <w:widowControl w:val="0"/>
      <w:tabs>
        <w:tab w:val="right" w:leader="dot" w:pos="9627"/>
      </w:tabs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10">
    <w:name w:val="자료 나열 1"/>
    <w:basedOn w:val="a3"/>
    <w:rsid w:val="005815EE"/>
    <w:pPr>
      <w:widowControl w:val="0"/>
      <w:numPr>
        <w:numId w:val="12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6">
    <w:name w:val="제목 (소주제)"/>
    <w:basedOn w:val="a3"/>
    <w:rsid w:val="005815EE"/>
    <w:pPr>
      <w:widowControl w:val="0"/>
      <w:tabs>
        <w:tab w:val="num" w:pos="400"/>
      </w:tabs>
      <w:wordWrap w:val="0"/>
      <w:overflowPunct/>
      <w:adjustRightInd/>
      <w:ind w:left="400" w:hanging="400"/>
      <w:jc w:val="both"/>
      <w:textAlignment w:val="auto"/>
    </w:pPr>
    <w:rPr>
      <w:rFonts w:ascii="굴림" w:eastAsia="굴림" w:hAnsi="굴림"/>
      <w:b/>
      <w:bCs/>
      <w:kern w:val="2"/>
      <w:szCs w:val="24"/>
    </w:rPr>
  </w:style>
  <w:style w:type="paragraph" w:customStyle="1" w:styleId="aff7">
    <w:name w:val="표이름"/>
    <w:basedOn w:val="ac"/>
    <w:next w:val="ac"/>
    <w:rsid w:val="005815EE"/>
    <w:pPr>
      <w:widowControl w:val="0"/>
      <w:wordWrap w:val="0"/>
      <w:overflowPunct/>
      <w:autoSpaceDE/>
      <w:autoSpaceDN/>
      <w:spacing w:before="120" w:after="40" w:line="300" w:lineRule="auto"/>
      <w:ind w:left="0" w:firstLine="0"/>
      <w:jc w:val="center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rsid w:val="005815EE"/>
    <w:pPr>
      <w:widowControl w:val="0"/>
      <w:wordWrap w:val="0"/>
      <w:overflowPunct/>
      <w:adjustRightInd/>
      <w:spacing w:before="120" w:after="240"/>
      <w:ind w:left="0" w:firstLine="0"/>
      <w:jc w:val="center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rsid w:val="005815EE"/>
    <w:pPr>
      <w:numPr>
        <w:numId w:val="6"/>
      </w:numPr>
      <w:tabs>
        <w:tab w:val="clear" w:pos="400"/>
      </w:tabs>
      <w:ind w:left="0" w:firstLine="0"/>
    </w:pPr>
  </w:style>
  <w:style w:type="paragraph" w:customStyle="1" w:styleId="12">
    <w:name w:val="나열1"/>
    <w:basedOn w:val="ac"/>
    <w:rsid w:val="005815EE"/>
    <w:pPr>
      <w:widowControl w:val="0"/>
      <w:numPr>
        <w:numId w:val="7"/>
      </w:numPr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21">
    <w:name w:val="나열2"/>
    <w:basedOn w:val="ac"/>
    <w:rsid w:val="005815EE"/>
    <w:pPr>
      <w:widowControl w:val="0"/>
      <w:numPr>
        <w:numId w:val="8"/>
      </w:numPr>
      <w:tabs>
        <w:tab w:val="clear" w:pos="700"/>
        <w:tab w:val="left" w:pos="680"/>
      </w:tabs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30">
    <w:name w:val="나열3"/>
    <w:basedOn w:val="ac"/>
    <w:rsid w:val="005815EE"/>
    <w:pPr>
      <w:widowControl w:val="0"/>
      <w:numPr>
        <w:numId w:val="9"/>
      </w:numPr>
      <w:tabs>
        <w:tab w:val="clear" w:pos="1040"/>
        <w:tab w:val="num" w:pos="1021"/>
        <w:tab w:val="num" w:pos="1079"/>
      </w:tabs>
      <w:wordWrap w:val="0"/>
      <w:overflowPunct/>
      <w:autoSpaceDE/>
      <w:autoSpaceDN/>
      <w:spacing w:before="40" w:after="40" w:line="300" w:lineRule="auto"/>
      <w:ind w:left="1020" w:hanging="340"/>
      <w:jc w:val="both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rsid w:val="005815EE"/>
    <w:pPr>
      <w:keepNext/>
      <w:widowControl w:val="0"/>
      <w:numPr>
        <w:ilvl w:val="0"/>
        <w:numId w:val="0"/>
      </w:numPr>
      <w:tabs>
        <w:tab w:val="left" w:pos="660"/>
        <w:tab w:val="left" w:pos="1320"/>
      </w:tabs>
      <w:wordWrap w:val="0"/>
      <w:overflowPunct/>
      <w:autoSpaceDE/>
      <w:autoSpaceDN/>
      <w:spacing w:before="40" w:after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rsid w:val="005815EE"/>
    <w:pPr>
      <w:widowControl w:val="0"/>
      <w:numPr>
        <w:numId w:val="10"/>
      </w:numPr>
      <w:tabs>
        <w:tab w:val="clear" w:pos="360"/>
        <w:tab w:val="left" w:pos="286"/>
      </w:tabs>
      <w:wordWrap w:val="0"/>
      <w:overflowPunct/>
      <w:autoSpaceDE/>
      <w:autoSpaceDN/>
      <w:spacing w:before="40" w:after="0" w:line="300" w:lineRule="auto"/>
      <w:ind w:left="227" w:hanging="227"/>
      <w:jc w:val="both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rsid w:val="005815EE"/>
    <w:pPr>
      <w:widowControl w:val="0"/>
      <w:wordWrap w:val="0"/>
      <w:overflowPunct/>
      <w:autoSpaceDE/>
      <w:autoSpaceDN/>
      <w:spacing w:after="0" w:line="300" w:lineRule="auto"/>
      <w:ind w:left="0" w:firstLine="0"/>
      <w:jc w:val="both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eastAsia="굴림체" w:hAnsi="Times New Roman"/>
      <w:b/>
      <w:sz w:val="22"/>
    </w:rPr>
  </w:style>
  <w:style w:type="paragraph" w:styleId="affd">
    <w:name w:val="Date"/>
    <w:basedOn w:val="a3"/>
    <w:next w:val="a3"/>
    <w:rsid w:val="005815EE"/>
    <w:pPr>
      <w:widowControl w:val="0"/>
      <w:wordWrap w:val="0"/>
      <w:overflowPunct/>
      <w:autoSpaceDE/>
      <w:autoSpaceDN/>
      <w:spacing w:after="10"/>
      <w:ind w:left="0" w:firstLine="0"/>
      <w:jc w:val="both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rsid w:val="005815EE"/>
    <w:pPr>
      <w:widowControl w:val="0"/>
      <w:wordWrap w:val="0"/>
      <w:overflowPunct/>
      <w:adjustRightInd/>
      <w:ind w:left="0" w:firstLine="0"/>
      <w:textAlignment w:val="auto"/>
    </w:pPr>
    <w:rPr>
      <w:rFonts w:ascii="HY견명조" w:eastAsia="HY견명조" w:hAnsi="Times New Roman"/>
      <w:b/>
      <w:bCs/>
      <w:kern w:val="2"/>
      <w:sz w:val="32"/>
      <w:szCs w:val="24"/>
    </w:rPr>
  </w:style>
  <w:style w:type="paragraph" w:customStyle="1" w:styleId="a0">
    <w:name w:val="들여쓰기(.)"/>
    <w:basedOn w:val="a3"/>
    <w:rsid w:val="005815EE"/>
    <w:pPr>
      <w:widowControl w:val="0"/>
      <w:numPr>
        <w:numId w:val="11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  <w:lang w:eastAsia="en-US"/>
    </w:rPr>
  </w:style>
  <w:style w:type="character" w:customStyle="1" w:styleId="g">
    <w:name w:val="g"/>
    <w:basedOn w:val="a4"/>
    <w:rsid w:val="005815EE"/>
  </w:style>
  <w:style w:type="character" w:customStyle="1" w:styleId="r">
    <w:name w:val="r"/>
    <w:basedOn w:val="a4"/>
    <w:rsid w:val="005815EE"/>
  </w:style>
  <w:style w:type="character" w:styleId="HTML">
    <w:name w:val="HTML Typewriter"/>
    <w:basedOn w:val="a4"/>
    <w:rsid w:val="005815EE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rsid w:val="005815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rsid w:val="005815E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adjustRightInd w:val="0"/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sid w:val="005815EE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basedOn w:val="a4"/>
    <w:link w:val="aff0"/>
    <w:uiPriority w:val="1"/>
    <w:rsid w:val="00D17D35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0">
    <w:name w:val="바닥글 Char"/>
    <w:aliases w:val="footer odd Char"/>
    <w:basedOn w:val="a4"/>
    <w:link w:val="a8"/>
    <w:uiPriority w:val="99"/>
    <w:rsid w:val="00D17D35"/>
    <w:rPr>
      <w:rFonts w:ascii="Book Antiqua" w:hAnsi="Book Antiqua"/>
    </w:rPr>
  </w:style>
  <w:style w:type="paragraph" w:customStyle="1" w:styleId="affe">
    <w:name w:val="표 제목"/>
    <w:basedOn w:val="afff"/>
    <w:link w:val="Char3"/>
    <w:rsid w:val="002B529F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rsid w:val="002B529F"/>
    <w:pPr>
      <w:overflowPunct/>
      <w:autoSpaceDE/>
      <w:autoSpaceDN/>
      <w:ind w:left="0" w:firstLine="0"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locked/>
    <w:rsid w:val="002B529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locked/>
    <w:rsid w:val="002B529F"/>
    <w:rPr>
      <w:rFonts w:ascii="Arial" w:eastAsia="돋움" w:hAnsi="Arial" w:cs="굴림"/>
      <w:b/>
      <w:bCs/>
    </w:rPr>
  </w:style>
  <w:style w:type="numbering" w:styleId="111111">
    <w:name w:val="Outline List 2"/>
    <w:basedOn w:val="a6"/>
    <w:rsid w:val="002B529F"/>
    <w:pPr>
      <w:numPr>
        <w:numId w:val="15"/>
      </w:numPr>
    </w:pPr>
  </w:style>
  <w:style w:type="paragraph" w:styleId="afff0">
    <w:name w:val="List Paragraph"/>
    <w:basedOn w:val="a3"/>
    <w:uiPriority w:val="34"/>
    <w:qFormat/>
    <w:rsid w:val="005E04D6"/>
    <w:pPr>
      <w:ind w:leftChars="400" w:left="800"/>
    </w:pPr>
  </w:style>
  <w:style w:type="character" w:styleId="afff1">
    <w:name w:val="footnote reference"/>
    <w:basedOn w:val="a4"/>
    <w:rsid w:val="00161081"/>
    <w:rPr>
      <w:sz w:val="20"/>
      <w:vertAlign w:val="superscript"/>
    </w:rPr>
  </w:style>
  <w:style w:type="paragraph" w:styleId="afff2">
    <w:name w:val="footnote text"/>
    <w:basedOn w:val="a3"/>
    <w:link w:val="Char5"/>
    <w:rsid w:val="00161081"/>
    <w:pPr>
      <w:keepNext/>
      <w:keepLines/>
      <w:widowControl w:val="0"/>
      <w:pBdr>
        <w:bottom w:val="single" w:sz="6" w:space="0" w:color="000000"/>
      </w:pBdr>
      <w:overflowPunct/>
      <w:autoSpaceDE/>
      <w:autoSpaceDN/>
      <w:adjustRightInd/>
      <w:spacing w:before="40" w:after="40" w:line="240" w:lineRule="atLeast"/>
      <w:ind w:left="360" w:hanging="360"/>
      <w:textAlignment w:val="auto"/>
    </w:pPr>
    <w:rPr>
      <w:rFonts w:ascii="Helvetica" w:eastAsia="바탕" w:hAnsi="Helvetica"/>
      <w:sz w:val="16"/>
      <w:lang w:eastAsia="en-US"/>
    </w:rPr>
  </w:style>
  <w:style w:type="character" w:customStyle="1" w:styleId="Char5">
    <w:name w:val="각주 텍스트 Char"/>
    <w:basedOn w:val="a4"/>
    <w:link w:val="afff2"/>
    <w:rsid w:val="00161081"/>
    <w:rPr>
      <w:rFonts w:ascii="Helvetica" w:eastAsia="바탕" w:hAnsi="Helvetica"/>
      <w:sz w:val="16"/>
      <w:lang w:eastAsia="en-US"/>
    </w:rPr>
  </w:style>
  <w:style w:type="paragraph" w:customStyle="1" w:styleId="Bullet-Box2">
    <w:name w:val="스타일 Bullet-Box(2) + (한글) 바탕"/>
    <w:basedOn w:val="a3"/>
    <w:rsid w:val="00161081"/>
    <w:pPr>
      <w:numPr>
        <w:ilvl w:val="1"/>
        <w:numId w:val="17"/>
      </w:numPr>
      <w:overflowPunct/>
      <w:autoSpaceDE/>
      <w:autoSpaceDN/>
      <w:adjustRightInd/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rsid w:val="00161081"/>
    <w:pPr>
      <w:numPr>
        <w:numId w:val="16"/>
      </w:numPr>
      <w:overflowPunct/>
      <w:autoSpaceDE/>
      <w:autoSpaceDN/>
      <w:adjustRightInd/>
      <w:spacing w:after="0"/>
      <w:jc w:val="both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rsid w:val="00B37C9C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sid w:val="00161081"/>
    <w:rPr>
      <w:rFonts w:ascii="Book Antiqua" w:hAnsi="Book Antiqua"/>
    </w:rPr>
  </w:style>
  <w:style w:type="character" w:customStyle="1" w:styleId="01Char">
    <w:name w:val="본문01 Char"/>
    <w:basedOn w:val="Char1"/>
    <w:link w:val="01"/>
    <w:rsid w:val="0016108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sid w:val="00B37C9C"/>
    <w:rPr>
      <w:rFonts w:ascii="Book Antiqua" w:hAnsi="Book Antiqua"/>
    </w:rPr>
  </w:style>
  <w:style w:type="character" w:styleId="afff4">
    <w:name w:val="endnote reference"/>
    <w:basedOn w:val="a4"/>
    <w:rsid w:val="00B37C9C"/>
    <w:rPr>
      <w:vertAlign w:val="superscript"/>
    </w:rPr>
  </w:style>
  <w:style w:type="table" w:styleId="afff5">
    <w:name w:val="Table Grid"/>
    <w:basedOn w:val="a5"/>
    <w:rsid w:val="00E72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sid w:val="003327C7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rsid w:val="00A63E3F"/>
    <w:pPr>
      <w:overflowPunct/>
      <w:autoSpaceDE/>
      <w:autoSpaceDN/>
      <w:spacing w:line="280" w:lineRule="atLeast"/>
      <w:ind w:leftChars="200" w:left="440" w:firstLine="0"/>
      <w:jc w:val="both"/>
    </w:pPr>
    <w:rPr>
      <w:rFonts w:ascii="맑은 고딕" w:eastAsia="맑은 고딕" w:hAnsi="맑은 고딕"/>
      <w:sz w:val="22"/>
    </w:rPr>
  </w:style>
  <w:style w:type="character" w:styleId="afff6">
    <w:name w:val="Placeholder Text"/>
    <w:basedOn w:val="a4"/>
    <w:uiPriority w:val="99"/>
    <w:semiHidden/>
    <w:rsid w:val="008675E9"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locked/>
    <w:rsid w:val="00FD65B4"/>
    <w:rPr>
      <w:rFonts w:ascii="Book Antiqua" w:hAnsi="Book Antiqua"/>
    </w:rPr>
  </w:style>
  <w:style w:type="paragraph" w:customStyle="1" w:styleId="afff7">
    <w:name w:val="표/그림제목"/>
    <w:basedOn w:val="a3"/>
    <w:rsid w:val="00C05E15"/>
    <w:pPr>
      <w:widowControl w:val="0"/>
      <w:wordWrap w:val="0"/>
      <w:overflowPunct/>
      <w:adjustRightInd/>
      <w:ind w:left="0" w:firstLine="0"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sid w:val="00A7046F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4"/>
    <w:rsid w:val="00A7046F"/>
    <w:rPr>
      <w:color w:val="0000FF"/>
    </w:rPr>
  </w:style>
  <w:style w:type="character" w:customStyle="1" w:styleId="pi1">
    <w:name w:val="pi1"/>
    <w:basedOn w:val="a4"/>
    <w:rsid w:val="00A7046F"/>
    <w:rPr>
      <w:color w:val="0000FF"/>
    </w:rPr>
  </w:style>
  <w:style w:type="character" w:customStyle="1" w:styleId="t1">
    <w:name w:val="t1"/>
    <w:basedOn w:val="a4"/>
    <w:rsid w:val="00A7046F"/>
    <w:rPr>
      <w:color w:val="990000"/>
    </w:rPr>
  </w:style>
  <w:style w:type="character" w:customStyle="1" w:styleId="tx1">
    <w:name w:val="tx1"/>
    <w:basedOn w:val="a4"/>
    <w:rsid w:val="00A7046F"/>
    <w:rPr>
      <w:b/>
      <w:bCs/>
    </w:rPr>
  </w:style>
  <w:style w:type="character" w:styleId="afff8">
    <w:name w:val="Unresolved Mention"/>
    <w:basedOn w:val="a4"/>
    <w:uiPriority w:val="99"/>
    <w:semiHidden/>
    <w:unhideWhenUsed/>
    <w:rsid w:val="00EE3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124">
          <w:marLeft w:val="14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53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81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5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43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86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17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3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88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830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437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82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6029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8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12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650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143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796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6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39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5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99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56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3789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563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6253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4347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8812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09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0724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43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9700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272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4831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056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1659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886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3695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11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4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78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9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9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857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0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69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39167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3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87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0109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05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09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33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651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88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6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42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1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1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55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10789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3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83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668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1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15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40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76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9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109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16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258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9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6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152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5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13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2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2739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43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48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92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99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18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47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64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93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97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48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02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78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385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3358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394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68904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26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503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199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087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421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28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9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9593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07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6325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2678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861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08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906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698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41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55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13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484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4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0143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7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39309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94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31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0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85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4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4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3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467785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1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05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687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1883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2336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1137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80362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0398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55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7474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4453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9787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QFPE3008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48127-2260-4323-AD53-405E2E87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QFPE3008.dot</Template>
  <TotalTime>251</TotalTime>
  <Pages>5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Links>
    <vt:vector size="12" baseType="variant"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_Toc201490273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_Toc201490272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park16</dc:creator>
  <cp:lastModifiedBy>솔루션사업부 하드웨어</cp:lastModifiedBy>
  <cp:revision>158</cp:revision>
  <cp:lastPrinted>2005-10-20T07:52:00Z</cp:lastPrinted>
  <dcterms:created xsi:type="dcterms:W3CDTF">2014-09-04T11:11:00Z</dcterms:created>
  <dcterms:modified xsi:type="dcterms:W3CDTF">2025-03-27T08:49:00Z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작성일">
    <vt:lpwstr>YYYY/MM/DD</vt:lpwstr>
  </property>
  <property fmtid="{D5CDD505-2E9C-101B-9397-08002B2CF9AE}" pid="3" name="버전">
    <vt:lpwstr>X.x</vt:lpwstr>
  </property>
  <property fmtid="{D5CDD505-2E9C-101B-9397-08002B2CF9AE}" pid="4" name="단계">
    <vt:lpwstr>분석</vt:lpwstr>
  </property>
  <property fmtid="{D5CDD505-2E9C-101B-9397-08002B2CF9AE}" pid="5" name="문서번호">
    <vt:lpwstr>QFPE3100</vt:lpwstr>
  </property>
</Properties>
</file>